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E6446" w14:textId="77777777" w:rsidR="005F6ECF" w:rsidRPr="00782A1D" w:rsidRDefault="005F6ECF" w:rsidP="005F6ECF">
      <w:pPr>
        <w:jc w:val="center"/>
        <w:rPr>
          <w:b/>
          <w:bCs/>
          <w:sz w:val="36"/>
          <w:szCs w:val="36"/>
          <w:rtl/>
        </w:rPr>
      </w:pPr>
      <w:r w:rsidRPr="00782A1D">
        <w:rPr>
          <w:rFonts w:hint="cs"/>
          <w:b/>
          <w:bCs/>
          <w:sz w:val="36"/>
          <w:szCs w:val="36"/>
          <w:rtl/>
        </w:rPr>
        <w:t>האקדמיה לבדמינטון מארגנת</w:t>
      </w:r>
    </w:p>
    <w:p w14:paraId="541081CA" w14:textId="46B1C85A" w:rsidR="005F6ECF" w:rsidRPr="00E0362C" w:rsidRDefault="005F6ECF" w:rsidP="00E0362C">
      <w:pPr>
        <w:bidi/>
        <w:jc w:val="center"/>
        <w:rPr>
          <w:b/>
          <w:bCs/>
          <w:color w:val="FF0000"/>
          <w:sz w:val="36"/>
          <w:szCs w:val="36"/>
        </w:rPr>
      </w:pPr>
      <w:r w:rsidRPr="004E358D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  <w:proofErr w:type="gramStart"/>
      <w:r w:rsidR="00E0362C">
        <w:rPr>
          <w:b/>
          <w:bCs/>
          <w:color w:val="FF0000"/>
          <w:sz w:val="36"/>
          <w:szCs w:val="36"/>
        </w:rPr>
        <w:t xml:space="preserve">SUPER </w:t>
      </w:r>
      <w:r w:rsidR="00E0362C">
        <w:rPr>
          <w:rFonts w:hint="cs"/>
          <w:b/>
          <w:bCs/>
          <w:color w:val="FF0000"/>
          <w:sz w:val="36"/>
          <w:szCs w:val="36"/>
          <w:rtl/>
        </w:rPr>
        <w:t xml:space="preserve"> סבב</w:t>
      </w:r>
      <w:proofErr w:type="gramEnd"/>
      <w:r w:rsidRPr="004E358D">
        <w:rPr>
          <w:rFonts w:hint="cs"/>
          <w:b/>
          <w:bCs/>
          <w:color w:val="FF0000"/>
          <w:sz w:val="36"/>
          <w:szCs w:val="36"/>
          <w:rtl/>
        </w:rPr>
        <w:t xml:space="preserve"> 202</w:t>
      </w:r>
      <w:r w:rsidR="009C059B">
        <w:rPr>
          <w:rFonts w:hint="cs"/>
          <w:b/>
          <w:bCs/>
          <w:color w:val="FF0000"/>
          <w:sz w:val="36"/>
          <w:szCs w:val="36"/>
          <w:rtl/>
        </w:rPr>
        <w:t>2</w:t>
      </w:r>
      <w:r w:rsidRPr="004E358D">
        <w:rPr>
          <w:rFonts w:hint="cs"/>
          <w:b/>
          <w:bCs/>
          <w:color w:val="FF0000"/>
          <w:sz w:val="36"/>
          <w:szCs w:val="36"/>
          <w:rtl/>
        </w:rPr>
        <w:t>-202</w:t>
      </w:r>
      <w:r w:rsidR="009C059B">
        <w:rPr>
          <w:rFonts w:hint="cs"/>
          <w:b/>
          <w:bCs/>
          <w:color w:val="FF0000"/>
          <w:sz w:val="36"/>
          <w:szCs w:val="36"/>
          <w:rtl/>
        </w:rPr>
        <w:t>3</w:t>
      </w:r>
    </w:p>
    <w:p w14:paraId="184FFE06" w14:textId="77777777" w:rsidR="005F6ECF" w:rsidRPr="00782A1D" w:rsidRDefault="005F6ECF" w:rsidP="005F6ECF">
      <w:pPr>
        <w:jc w:val="right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מיקום:</w:t>
      </w:r>
      <w:r>
        <w:rPr>
          <w:rFonts w:hint="cs"/>
          <w:sz w:val="28"/>
          <w:szCs w:val="28"/>
          <w:rtl/>
        </w:rPr>
        <w:t xml:space="preserve"> אולם ספורט של מתנ"ס אזור, רח.יצחק שדה 17, אזור</w:t>
      </w:r>
    </w:p>
    <w:p w14:paraId="4FD0E546" w14:textId="77777777" w:rsidR="005F6ECF" w:rsidRPr="00A7179D" w:rsidRDefault="005F6ECF" w:rsidP="005F6ECF">
      <w:pPr>
        <w:jc w:val="right"/>
        <w:rPr>
          <w:b/>
          <w:bCs/>
          <w:sz w:val="28"/>
          <w:szCs w:val="28"/>
          <w:rtl/>
        </w:rPr>
      </w:pPr>
      <w:r w:rsidRPr="00A7179D">
        <w:rPr>
          <w:rFonts w:hint="cs"/>
          <w:b/>
          <w:bCs/>
          <w:sz w:val="28"/>
          <w:szCs w:val="28"/>
          <w:rtl/>
        </w:rPr>
        <w:t xml:space="preserve">משתתפים: </w:t>
      </w:r>
    </w:p>
    <w:p w14:paraId="1BF89802" w14:textId="0FA325A5" w:rsidR="005F6ECF" w:rsidRDefault="005F6ECF" w:rsidP="005F6ECF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כל קטגוריות הזוגות משחקים ביחד. מיועדת יותר לשחקני ליגה לאומית וארצית. לכל ספורטאי, חובה כרטיס שחקן בתוקף לעונת 202</w:t>
      </w:r>
      <w:r w:rsidR="009C059B">
        <w:rPr>
          <w:rFonts w:hint="cs"/>
          <w:sz w:val="28"/>
          <w:szCs w:val="28"/>
          <w:rtl/>
        </w:rPr>
        <w:t>2</w:t>
      </w:r>
      <w:r>
        <w:rPr>
          <w:rFonts w:hint="cs"/>
          <w:sz w:val="28"/>
          <w:szCs w:val="28"/>
          <w:rtl/>
        </w:rPr>
        <w:t>-202</w:t>
      </w:r>
      <w:r w:rsidR="009C059B">
        <w:rPr>
          <w:rFonts w:hint="cs"/>
          <w:sz w:val="28"/>
          <w:szCs w:val="28"/>
          <w:rtl/>
        </w:rPr>
        <w:t>3</w:t>
      </w:r>
      <w:r>
        <w:rPr>
          <w:rFonts w:hint="cs"/>
          <w:sz w:val="28"/>
          <w:szCs w:val="28"/>
          <w:rtl/>
        </w:rPr>
        <w:t>.</w:t>
      </w:r>
      <w:r w:rsidR="00306DCC">
        <w:rPr>
          <w:rFonts w:hint="cs"/>
          <w:sz w:val="28"/>
          <w:szCs w:val="28"/>
          <w:rtl/>
        </w:rPr>
        <w:t xml:space="preserve"> תחרות זאת אינה תחרות דירוג ונחשבת ל</w:t>
      </w:r>
      <w:r w:rsidR="003D0E45">
        <w:rPr>
          <w:rFonts w:hint="cs"/>
          <w:sz w:val="28"/>
          <w:szCs w:val="28"/>
          <w:rtl/>
        </w:rPr>
        <w:t>כמות משחקים לעונת.</w:t>
      </w:r>
    </w:p>
    <w:p w14:paraId="2AEC3595" w14:textId="77777777" w:rsidR="005F6ECF" w:rsidRPr="00A7179D" w:rsidRDefault="005F6ECF" w:rsidP="005F6ECF">
      <w:pPr>
        <w:jc w:val="right"/>
        <w:rPr>
          <w:b/>
          <w:bCs/>
          <w:sz w:val="28"/>
          <w:szCs w:val="28"/>
          <w:rtl/>
        </w:rPr>
      </w:pPr>
      <w:r w:rsidRPr="00A7179D">
        <w:rPr>
          <w:rFonts w:hint="cs"/>
          <w:b/>
          <w:bCs/>
          <w:sz w:val="28"/>
          <w:szCs w:val="28"/>
          <w:rtl/>
        </w:rPr>
        <w:t xml:space="preserve">שיטת משחקים: </w:t>
      </w:r>
    </w:p>
    <w:p w14:paraId="42D05917" w14:textId="5280F7C7" w:rsidR="005F6ECF" w:rsidRDefault="005F6ECF" w:rsidP="005F6ECF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מעל 5 זוגות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נוק-אוט. עד 5 זוגות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בית. פחו</w:t>
      </w:r>
      <w:r w:rsidR="002B3ED4">
        <w:rPr>
          <w:rFonts w:hint="cs"/>
          <w:sz w:val="28"/>
          <w:szCs w:val="28"/>
          <w:rtl/>
        </w:rPr>
        <w:t xml:space="preserve">ת </w:t>
      </w:r>
      <w:r>
        <w:rPr>
          <w:rFonts w:hint="cs"/>
          <w:sz w:val="28"/>
          <w:szCs w:val="28"/>
          <w:rtl/>
        </w:rPr>
        <w:t>מ-4, התחרות לא תתקיים. משחקים: טוב מ-5 מערכות עד 1</w:t>
      </w:r>
      <w:r w:rsidR="008041B5">
        <w:rPr>
          <w:rFonts w:hint="cs"/>
          <w:sz w:val="28"/>
          <w:szCs w:val="28"/>
          <w:rtl/>
        </w:rPr>
        <w:t xml:space="preserve">1.  כדור משחק </w:t>
      </w:r>
      <w:r w:rsidR="008041B5">
        <w:rPr>
          <w:sz w:val="28"/>
          <w:szCs w:val="28"/>
          <w:rtl/>
        </w:rPr>
        <w:t>–</w:t>
      </w:r>
      <w:r w:rsidR="008041B5">
        <w:rPr>
          <w:rFonts w:hint="cs"/>
          <w:sz w:val="28"/>
          <w:szCs w:val="28"/>
          <w:rtl/>
        </w:rPr>
        <w:t xml:space="preserve"> יונקס </w:t>
      </w:r>
      <w:r>
        <w:rPr>
          <w:rFonts w:hint="cs"/>
          <w:sz w:val="28"/>
          <w:szCs w:val="28"/>
          <w:rtl/>
        </w:rPr>
        <w:t>.</w:t>
      </w:r>
      <w:r w:rsidR="008041B5">
        <w:rPr>
          <w:rFonts w:hint="cs"/>
          <w:sz w:val="28"/>
          <w:szCs w:val="28"/>
        </w:rPr>
        <w:t xml:space="preserve">  </w:t>
      </w:r>
    </w:p>
    <w:p w14:paraId="4DF69787" w14:textId="77777777" w:rsidR="005F6ECF" w:rsidRPr="00A7179D" w:rsidRDefault="005F6ECF" w:rsidP="005F6ECF">
      <w:pPr>
        <w:jc w:val="right"/>
        <w:rPr>
          <w:b/>
          <w:bCs/>
          <w:sz w:val="28"/>
          <w:szCs w:val="28"/>
          <w:rtl/>
        </w:rPr>
      </w:pPr>
      <w:r w:rsidRPr="00A7179D">
        <w:rPr>
          <w:rFonts w:hint="cs"/>
          <w:b/>
          <w:bCs/>
          <w:sz w:val="28"/>
          <w:szCs w:val="28"/>
          <w:rtl/>
        </w:rPr>
        <w:t xml:space="preserve">הניקוד: </w:t>
      </w:r>
    </w:p>
    <w:p w14:paraId="081FFD86" w14:textId="44701EAF" w:rsidR="005F6ECF" w:rsidRDefault="005F6ECF" w:rsidP="005F6ECF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בסוף כל סיבוב, השחקן מקבל ניקוד אישי בשבילו. מקום 1 = 8 נקודות, מקום 8 = נקודה 1. אחרי כל סיבוב, הנקוד מצטבר. כל שחקן יכול לשחק בכל סיבוב עם פרטנר אחר ולקבל את הנקוד שלו, לפי מקום בתחרות. </w:t>
      </w:r>
    </w:p>
    <w:p w14:paraId="4E4DAB3C" w14:textId="77777777" w:rsidR="005F6ECF" w:rsidRPr="00782A1D" w:rsidRDefault="005F6ECF" w:rsidP="005F6ECF">
      <w:pPr>
        <w:jc w:val="right"/>
        <w:rPr>
          <w:b/>
          <w:bCs/>
          <w:sz w:val="28"/>
          <w:szCs w:val="28"/>
          <w:rtl/>
        </w:rPr>
      </w:pPr>
      <w:r w:rsidRPr="00782A1D">
        <w:rPr>
          <w:rFonts w:hint="cs"/>
          <w:b/>
          <w:bCs/>
          <w:sz w:val="28"/>
          <w:szCs w:val="28"/>
          <w:rtl/>
        </w:rPr>
        <w:t xml:space="preserve">ביטוח: </w:t>
      </w:r>
    </w:p>
    <w:p w14:paraId="14AF076C" w14:textId="5511C63A" w:rsidR="005F6ECF" w:rsidRDefault="005F6ECF" w:rsidP="005F6ECF">
      <w:pPr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על השחקן החובה לביטוח צד ג', ע"י הספורטאי או המועדון שלו. למארגנים אין אחריות במקרה של פציעה. </w:t>
      </w:r>
    </w:p>
    <w:p w14:paraId="19BC7FEC" w14:textId="77777777" w:rsidR="005F6ECF" w:rsidRPr="00782A1D" w:rsidRDefault="005F6ECF" w:rsidP="005F6ECF">
      <w:pPr>
        <w:jc w:val="right"/>
        <w:rPr>
          <w:b/>
          <w:bCs/>
          <w:sz w:val="28"/>
          <w:szCs w:val="28"/>
          <w:rtl/>
        </w:rPr>
      </w:pPr>
      <w:r w:rsidRPr="00782A1D">
        <w:rPr>
          <w:rFonts w:hint="cs"/>
          <w:b/>
          <w:bCs/>
          <w:sz w:val="28"/>
          <w:szCs w:val="28"/>
          <w:rtl/>
        </w:rPr>
        <w:t xml:space="preserve">רישום: </w:t>
      </w:r>
    </w:p>
    <w:p w14:paraId="01189D03" w14:textId="72D62AD4" w:rsidR="005F6ECF" w:rsidRDefault="005F6ECF" w:rsidP="005F6ECF">
      <w:pPr>
        <w:spacing w:before="240"/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דרך המועדונים בלבד, </w:t>
      </w:r>
      <w:r w:rsidR="005D3130">
        <w:rPr>
          <w:rFonts w:hint="cs"/>
          <w:sz w:val="28"/>
          <w:szCs w:val="28"/>
          <w:rtl/>
        </w:rPr>
        <w:t xml:space="preserve">סיום הרשמה </w:t>
      </w:r>
      <w:r w:rsidR="005D3130">
        <w:rPr>
          <w:sz w:val="28"/>
          <w:szCs w:val="28"/>
          <w:rtl/>
        </w:rPr>
        <w:t>–</w:t>
      </w:r>
      <w:r w:rsidR="005D3130">
        <w:rPr>
          <w:rFonts w:hint="cs"/>
          <w:sz w:val="28"/>
          <w:szCs w:val="28"/>
          <w:rtl/>
        </w:rPr>
        <w:t xml:space="preserve"> יום אחד לפני תחרות עד</w:t>
      </w:r>
      <w:r w:rsidR="00E021A6">
        <w:rPr>
          <w:rFonts w:hint="cs"/>
          <w:sz w:val="28"/>
          <w:szCs w:val="28"/>
          <w:rtl/>
        </w:rPr>
        <w:t xml:space="preserve"> שעה </w:t>
      </w:r>
      <w:r w:rsidR="005D3130">
        <w:rPr>
          <w:rFonts w:hint="cs"/>
          <w:sz w:val="28"/>
          <w:szCs w:val="28"/>
          <w:rtl/>
        </w:rPr>
        <w:t xml:space="preserve"> 2</w:t>
      </w:r>
      <w:r w:rsidR="009C059B">
        <w:rPr>
          <w:rFonts w:hint="cs"/>
          <w:sz w:val="28"/>
          <w:szCs w:val="28"/>
          <w:rtl/>
        </w:rPr>
        <w:t>3</w:t>
      </w:r>
      <w:r w:rsidR="005D3130">
        <w:rPr>
          <w:rFonts w:hint="cs"/>
          <w:sz w:val="28"/>
          <w:szCs w:val="28"/>
          <w:rtl/>
        </w:rPr>
        <w:t>.</w:t>
      </w:r>
      <w:r w:rsidR="009C059B">
        <w:rPr>
          <w:rFonts w:hint="cs"/>
          <w:sz w:val="28"/>
          <w:szCs w:val="28"/>
          <w:rtl/>
        </w:rPr>
        <w:t>59</w:t>
      </w:r>
      <w:r w:rsidR="005D3130">
        <w:rPr>
          <w:rFonts w:hint="cs"/>
          <w:sz w:val="28"/>
          <w:szCs w:val="28"/>
          <w:rtl/>
        </w:rPr>
        <w:t xml:space="preserve">. </w:t>
      </w:r>
      <w:r>
        <w:rPr>
          <w:rFonts w:hint="cs"/>
          <w:sz w:val="28"/>
          <w:szCs w:val="28"/>
          <w:rtl/>
        </w:rPr>
        <w:t>ה</w:t>
      </w:r>
      <w:r w:rsidR="00FF18A8">
        <w:rPr>
          <w:rFonts w:hint="cs"/>
          <w:sz w:val="28"/>
          <w:szCs w:val="28"/>
          <w:rtl/>
        </w:rPr>
        <w:t>ה</w:t>
      </w:r>
      <w:r>
        <w:rPr>
          <w:rFonts w:hint="cs"/>
          <w:sz w:val="28"/>
          <w:szCs w:val="28"/>
          <w:rtl/>
        </w:rPr>
        <w:t xml:space="preserve">שתתפות כרוכה בתשלום של </w:t>
      </w:r>
      <w:r w:rsidR="00C42754">
        <w:rPr>
          <w:rFonts w:hint="cs"/>
          <w:b/>
          <w:bCs/>
          <w:sz w:val="28"/>
          <w:szCs w:val="28"/>
          <w:rtl/>
        </w:rPr>
        <w:t>6</w:t>
      </w:r>
      <w:r w:rsidRPr="00C42754">
        <w:rPr>
          <w:rFonts w:hint="cs"/>
          <w:b/>
          <w:bCs/>
          <w:sz w:val="28"/>
          <w:szCs w:val="28"/>
          <w:rtl/>
        </w:rPr>
        <w:t>0 שח"</w:t>
      </w:r>
      <w:r>
        <w:rPr>
          <w:rFonts w:hint="cs"/>
          <w:sz w:val="28"/>
          <w:szCs w:val="28"/>
          <w:rtl/>
        </w:rPr>
        <w:t xml:space="preserve"> מכל </w:t>
      </w:r>
      <w:r w:rsidR="00E021A6">
        <w:rPr>
          <w:rFonts w:hint="cs"/>
          <w:sz w:val="28"/>
          <w:szCs w:val="28"/>
          <w:rtl/>
        </w:rPr>
        <w:t>זוג.</w:t>
      </w:r>
      <w:r>
        <w:rPr>
          <w:rFonts w:hint="cs"/>
          <w:sz w:val="28"/>
          <w:szCs w:val="28"/>
          <w:rtl/>
        </w:rPr>
        <w:t xml:space="preserve"> </w:t>
      </w:r>
      <w:r w:rsidR="00FF18A8">
        <w:rPr>
          <w:rFonts w:hint="cs"/>
          <w:sz w:val="28"/>
          <w:szCs w:val="28"/>
          <w:rtl/>
        </w:rPr>
        <w:t>ה</w:t>
      </w:r>
      <w:r>
        <w:rPr>
          <w:rFonts w:hint="cs"/>
          <w:sz w:val="28"/>
          <w:szCs w:val="28"/>
          <w:rtl/>
        </w:rPr>
        <w:t>תשלום במקום, לפני העליה למגר</w:t>
      </w:r>
      <w:r w:rsidR="005D3130">
        <w:rPr>
          <w:rFonts w:hint="cs"/>
          <w:sz w:val="28"/>
          <w:szCs w:val="28"/>
          <w:rtl/>
        </w:rPr>
        <w:t xml:space="preserve">ש. </w:t>
      </w:r>
      <w:r w:rsidR="005D3130" w:rsidRPr="005D3130">
        <w:rPr>
          <w:rFonts w:hint="cs"/>
          <w:b/>
          <w:bCs/>
          <w:sz w:val="28"/>
          <w:szCs w:val="28"/>
          <w:rtl/>
        </w:rPr>
        <w:t xml:space="preserve">משחקים מתקיימים </w:t>
      </w:r>
      <w:r w:rsidR="005D3130">
        <w:rPr>
          <w:rFonts w:hint="cs"/>
          <w:b/>
          <w:bCs/>
          <w:sz w:val="28"/>
          <w:szCs w:val="28"/>
          <w:rtl/>
        </w:rPr>
        <w:t>מ</w:t>
      </w:r>
      <w:r w:rsidR="005D3130" w:rsidRPr="005D3130">
        <w:rPr>
          <w:rFonts w:hint="cs"/>
          <w:b/>
          <w:bCs/>
          <w:sz w:val="28"/>
          <w:szCs w:val="28"/>
          <w:rtl/>
        </w:rPr>
        <w:t>-17.00 עד הסיום תחרות.</w:t>
      </w:r>
      <w:r w:rsidR="005D3130">
        <w:rPr>
          <w:rFonts w:hint="cs"/>
          <w:sz w:val="28"/>
          <w:szCs w:val="28"/>
        </w:rPr>
        <w:t xml:space="preserve"> </w:t>
      </w:r>
    </w:p>
    <w:p w14:paraId="6F84315C" w14:textId="187086BA" w:rsidR="005F6ECF" w:rsidRDefault="005F6ECF" w:rsidP="005F6ECF">
      <w:pPr>
        <w:spacing w:before="240"/>
        <w:jc w:val="right"/>
        <w:rPr>
          <w:sz w:val="28"/>
          <w:szCs w:val="28"/>
          <w:rtl/>
        </w:rPr>
      </w:pPr>
      <w:r w:rsidRPr="005D3130">
        <w:rPr>
          <w:rFonts w:hint="cs"/>
          <w:b/>
          <w:bCs/>
          <w:sz w:val="28"/>
          <w:szCs w:val="28"/>
          <w:rtl/>
        </w:rPr>
        <w:t>התאריכים של המפגשים</w:t>
      </w:r>
      <w:r>
        <w:rPr>
          <w:rFonts w:hint="cs"/>
          <w:sz w:val="28"/>
          <w:szCs w:val="28"/>
          <w:rtl/>
        </w:rPr>
        <w:t xml:space="preserve"> </w:t>
      </w:r>
      <w:r w:rsidRPr="00C42754">
        <w:rPr>
          <w:rFonts w:hint="cs"/>
          <w:b/>
          <w:bCs/>
          <w:sz w:val="28"/>
          <w:szCs w:val="28"/>
          <w:rtl/>
        </w:rPr>
        <w:t>(.</w:t>
      </w:r>
      <w:r w:rsidR="009C059B">
        <w:rPr>
          <w:rFonts w:hint="cs"/>
          <w:b/>
          <w:bCs/>
          <w:sz w:val="28"/>
          <w:szCs w:val="28"/>
          <w:rtl/>
        </w:rPr>
        <w:t>1</w:t>
      </w:r>
      <w:r w:rsidR="005D3130" w:rsidRPr="00C42754">
        <w:rPr>
          <w:rFonts w:hint="cs"/>
          <w:b/>
          <w:bCs/>
          <w:sz w:val="28"/>
          <w:szCs w:val="28"/>
          <w:rtl/>
        </w:rPr>
        <w:t>9.1</w:t>
      </w:r>
      <w:r w:rsidR="009C059B">
        <w:rPr>
          <w:rFonts w:hint="cs"/>
          <w:b/>
          <w:bCs/>
          <w:sz w:val="28"/>
          <w:szCs w:val="28"/>
          <w:rtl/>
        </w:rPr>
        <w:t>1</w:t>
      </w:r>
      <w:r w:rsidR="005D3130" w:rsidRPr="00C42754">
        <w:rPr>
          <w:rFonts w:hint="cs"/>
          <w:b/>
          <w:bCs/>
          <w:sz w:val="28"/>
          <w:szCs w:val="28"/>
          <w:rtl/>
        </w:rPr>
        <w:t>.202</w:t>
      </w:r>
      <w:r w:rsidR="009C059B">
        <w:rPr>
          <w:rFonts w:hint="cs"/>
          <w:b/>
          <w:bCs/>
          <w:sz w:val="28"/>
          <w:szCs w:val="28"/>
          <w:rtl/>
        </w:rPr>
        <w:t>2</w:t>
      </w:r>
      <w:r w:rsidRPr="00C42754">
        <w:rPr>
          <w:rFonts w:hint="cs"/>
          <w:b/>
          <w:bCs/>
          <w:sz w:val="28"/>
          <w:szCs w:val="28"/>
          <w:rtl/>
        </w:rPr>
        <w:t>.</w:t>
      </w:r>
      <w:r w:rsidR="005D3130" w:rsidRPr="00C42754">
        <w:rPr>
          <w:rFonts w:hint="cs"/>
          <w:b/>
          <w:bCs/>
          <w:sz w:val="28"/>
          <w:szCs w:val="28"/>
          <w:rtl/>
        </w:rPr>
        <w:t xml:space="preserve"> </w:t>
      </w:r>
      <w:r w:rsidR="009C059B">
        <w:rPr>
          <w:rFonts w:hint="cs"/>
          <w:b/>
          <w:bCs/>
          <w:sz w:val="28"/>
          <w:szCs w:val="28"/>
          <w:rtl/>
        </w:rPr>
        <w:t>24</w:t>
      </w:r>
      <w:r w:rsidR="005D3130" w:rsidRPr="00C42754">
        <w:rPr>
          <w:rFonts w:hint="cs"/>
          <w:b/>
          <w:bCs/>
          <w:sz w:val="28"/>
          <w:szCs w:val="28"/>
          <w:rtl/>
        </w:rPr>
        <w:t>.1</w:t>
      </w:r>
      <w:r w:rsidR="009C059B">
        <w:rPr>
          <w:rFonts w:hint="cs"/>
          <w:b/>
          <w:bCs/>
          <w:sz w:val="28"/>
          <w:szCs w:val="28"/>
          <w:rtl/>
        </w:rPr>
        <w:t>2</w:t>
      </w:r>
      <w:r w:rsidR="005D3130" w:rsidRPr="00C42754">
        <w:rPr>
          <w:rFonts w:hint="cs"/>
          <w:b/>
          <w:bCs/>
          <w:sz w:val="28"/>
          <w:szCs w:val="28"/>
          <w:rtl/>
        </w:rPr>
        <w:t>.202</w:t>
      </w:r>
      <w:r w:rsidR="009C059B">
        <w:rPr>
          <w:rFonts w:hint="cs"/>
          <w:b/>
          <w:bCs/>
          <w:sz w:val="28"/>
          <w:szCs w:val="28"/>
          <w:rtl/>
        </w:rPr>
        <w:t>2, 7.01.2023, 18.02.2023, 18.03.2023</w:t>
      </w:r>
      <w:r w:rsidR="005D3130" w:rsidRPr="00C42754">
        <w:rPr>
          <w:rFonts w:hint="cs"/>
          <w:b/>
          <w:bCs/>
          <w:sz w:val="28"/>
          <w:szCs w:val="28"/>
          <w:rtl/>
        </w:rPr>
        <w:t xml:space="preserve"> </w:t>
      </w:r>
      <w:r w:rsidR="009C059B">
        <w:rPr>
          <w:rFonts w:hint="cs"/>
          <w:b/>
          <w:bCs/>
          <w:sz w:val="28"/>
          <w:szCs w:val="28"/>
        </w:rPr>
        <w:t xml:space="preserve">     </w:t>
      </w:r>
    </w:p>
    <w:p w14:paraId="3D669234" w14:textId="5888609F" w:rsidR="005F6ECF" w:rsidRPr="00782A1D" w:rsidRDefault="005F6ECF" w:rsidP="005F6ECF">
      <w:pPr>
        <w:jc w:val="right"/>
        <w:rPr>
          <w:b/>
          <w:bCs/>
          <w:sz w:val="28"/>
          <w:szCs w:val="28"/>
          <w:rtl/>
        </w:rPr>
      </w:pPr>
      <w:r w:rsidRPr="00782A1D">
        <w:rPr>
          <w:rFonts w:hint="cs"/>
          <w:b/>
          <w:bCs/>
          <w:sz w:val="28"/>
          <w:szCs w:val="28"/>
          <w:rtl/>
        </w:rPr>
        <w:t>פרס כספי:</w:t>
      </w:r>
    </w:p>
    <w:p w14:paraId="5F688D05" w14:textId="6F8EC306" w:rsidR="005F6ECF" w:rsidRDefault="005F6ECF" w:rsidP="005D3130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סך הכל יש 5 סיבובים, הניקוד של </w:t>
      </w:r>
      <w:r w:rsidR="00FF18A8">
        <w:rPr>
          <w:rFonts w:hint="cs"/>
          <w:sz w:val="28"/>
          <w:szCs w:val="28"/>
          <w:rtl/>
        </w:rPr>
        <w:t>ה</w:t>
      </w:r>
      <w:r>
        <w:rPr>
          <w:rFonts w:hint="cs"/>
          <w:sz w:val="28"/>
          <w:szCs w:val="28"/>
          <w:rtl/>
        </w:rPr>
        <w:t xml:space="preserve">מנצח מתחשב לפי הטוב מ-4 סיבובים. במידה שיש שחקנים עם אותו הניקוד, הסכום מתחלק בינהם. מקום ראשון  = </w:t>
      </w:r>
      <w:r w:rsidRPr="00782A1D">
        <w:rPr>
          <w:rFonts w:hint="cs"/>
          <w:b/>
          <w:bCs/>
          <w:sz w:val="28"/>
          <w:szCs w:val="28"/>
          <w:rtl/>
        </w:rPr>
        <w:t>1000 שח</w:t>
      </w:r>
      <w:r>
        <w:rPr>
          <w:rFonts w:hint="cs"/>
          <w:sz w:val="28"/>
          <w:szCs w:val="28"/>
          <w:rtl/>
        </w:rPr>
        <w:t xml:space="preserve">., שני = </w:t>
      </w:r>
      <w:r w:rsidRPr="00782A1D">
        <w:rPr>
          <w:rFonts w:hint="cs"/>
          <w:b/>
          <w:bCs/>
          <w:sz w:val="28"/>
          <w:szCs w:val="28"/>
          <w:rtl/>
        </w:rPr>
        <w:t>500</w:t>
      </w:r>
      <w:r>
        <w:rPr>
          <w:rFonts w:hint="cs"/>
          <w:sz w:val="28"/>
          <w:szCs w:val="28"/>
          <w:rtl/>
        </w:rPr>
        <w:t xml:space="preserve"> שח., שלישי = </w:t>
      </w:r>
      <w:r w:rsidRPr="00782A1D">
        <w:rPr>
          <w:rFonts w:hint="cs"/>
          <w:b/>
          <w:bCs/>
          <w:sz w:val="28"/>
          <w:szCs w:val="28"/>
          <w:rtl/>
        </w:rPr>
        <w:t>300 שח.</w:t>
      </w:r>
    </w:p>
    <w:p w14:paraId="5FBA88F3" w14:textId="77777777" w:rsidR="005F6ECF" w:rsidRDefault="005F6ECF" w:rsidP="005F6ECF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רכז הסבב: </w:t>
      </w:r>
      <w:r w:rsidRPr="00782A1D">
        <w:rPr>
          <w:rFonts w:hint="cs"/>
          <w:sz w:val="28"/>
          <w:szCs w:val="28"/>
          <w:rtl/>
        </w:rPr>
        <w:t>זילברמן מיכאל</w:t>
      </w:r>
      <w:r>
        <w:rPr>
          <w:rFonts w:hint="cs"/>
          <w:sz w:val="28"/>
          <w:szCs w:val="28"/>
          <w:rtl/>
        </w:rPr>
        <w:t>, 0544-932017</w:t>
      </w:r>
    </w:p>
    <w:p w14:paraId="64EA5C86" w14:textId="6F169F70" w:rsidR="002022C5" w:rsidRPr="009F13A3" w:rsidRDefault="005F6ECF" w:rsidP="009F13A3">
      <w:pPr>
        <w:jc w:val="right"/>
        <w:rPr>
          <w:b/>
          <w:bCs/>
          <w:color w:val="000000" w:themeColor="text1"/>
          <w:sz w:val="28"/>
          <w:szCs w:val="28"/>
        </w:rPr>
      </w:pPr>
      <w:r w:rsidRPr="005F6ECF">
        <w:rPr>
          <w:b/>
          <w:bCs/>
          <w:color w:val="000000" w:themeColor="text1"/>
          <w:sz w:val="28"/>
          <w:szCs w:val="28"/>
        </w:rPr>
        <w:t>isrbadmacademy@yahoo.com</w:t>
      </w:r>
    </w:p>
    <w:sectPr w:rsidR="002022C5" w:rsidRPr="009F13A3" w:rsidSect="009F13A3">
      <w:headerReference w:type="default" r:id="rId9"/>
      <w:footerReference w:type="default" r:id="rId10"/>
      <w:pgSz w:w="12240" w:h="15840" w:code="1"/>
      <w:pgMar w:top="720" w:right="1467" w:bottom="0" w:left="156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09EA1" w14:textId="77777777" w:rsidR="002D57B2" w:rsidRDefault="002D57B2" w:rsidP="00AF3FB7">
      <w:r>
        <w:separator/>
      </w:r>
    </w:p>
  </w:endnote>
  <w:endnote w:type="continuationSeparator" w:id="0">
    <w:p w14:paraId="1FCCB5F9" w14:textId="77777777" w:rsidR="002D57B2" w:rsidRDefault="002D57B2" w:rsidP="00AF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504F8" w14:textId="77777777" w:rsidR="00432940" w:rsidRDefault="00D408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39295" behindDoc="0" locked="0" layoutInCell="1" allowOverlap="1" wp14:anchorId="120204E5" wp14:editId="72828E0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42048" cy="2267712"/>
              <wp:effectExtent l="0" t="0" r="0" b="0"/>
              <wp:wrapNone/>
              <wp:docPr id="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2048" cy="226771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464" y="20984"/>
                            </a:moveTo>
                            <a:cubicBezTo>
                              <a:pt x="21494" y="20863"/>
                              <a:pt x="21562" y="20971"/>
                              <a:pt x="21558" y="20802"/>
                            </a:cubicBezTo>
                            <a:cubicBezTo>
                              <a:pt x="21479" y="20621"/>
                              <a:pt x="21373" y="20367"/>
                              <a:pt x="21509" y="20004"/>
                            </a:cubicBezTo>
                            <a:cubicBezTo>
                              <a:pt x="21418" y="19908"/>
                              <a:pt x="21324" y="19823"/>
                              <a:pt x="21361" y="19485"/>
                            </a:cubicBezTo>
                            <a:cubicBezTo>
                              <a:pt x="21388" y="19412"/>
                              <a:pt x="21471" y="19364"/>
                              <a:pt x="21464" y="19267"/>
                            </a:cubicBezTo>
                            <a:cubicBezTo>
                              <a:pt x="21380" y="19388"/>
                              <a:pt x="21293" y="19098"/>
                              <a:pt x="21289" y="18856"/>
                            </a:cubicBezTo>
                            <a:cubicBezTo>
                              <a:pt x="21244" y="18832"/>
                              <a:pt x="21206" y="18953"/>
                              <a:pt x="21153" y="18820"/>
                            </a:cubicBezTo>
                            <a:cubicBezTo>
                              <a:pt x="21085" y="18699"/>
                              <a:pt x="21127" y="18530"/>
                              <a:pt x="21092" y="18385"/>
                            </a:cubicBezTo>
                            <a:cubicBezTo>
                              <a:pt x="21051" y="18288"/>
                              <a:pt x="21021" y="18421"/>
                              <a:pt x="20975" y="18276"/>
                            </a:cubicBezTo>
                            <a:cubicBezTo>
                              <a:pt x="20941" y="18167"/>
                              <a:pt x="20998" y="18022"/>
                              <a:pt x="20949" y="17925"/>
                            </a:cubicBezTo>
                            <a:cubicBezTo>
                              <a:pt x="20903" y="18034"/>
                              <a:pt x="20861" y="18228"/>
                              <a:pt x="20801" y="18034"/>
                            </a:cubicBezTo>
                            <a:cubicBezTo>
                              <a:pt x="20778" y="17913"/>
                              <a:pt x="20858" y="17744"/>
                              <a:pt x="20782" y="17647"/>
                            </a:cubicBezTo>
                            <a:lnTo>
                              <a:pt x="20706" y="17986"/>
                            </a:lnTo>
                            <a:cubicBezTo>
                              <a:pt x="20672" y="17889"/>
                              <a:pt x="20646" y="17998"/>
                              <a:pt x="20608" y="17865"/>
                            </a:cubicBezTo>
                            <a:cubicBezTo>
                              <a:pt x="20558" y="17756"/>
                              <a:pt x="20604" y="17599"/>
                              <a:pt x="20551" y="17502"/>
                            </a:cubicBezTo>
                            <a:cubicBezTo>
                              <a:pt x="20517" y="17514"/>
                              <a:pt x="20524" y="17684"/>
                              <a:pt x="20483" y="17792"/>
                            </a:cubicBezTo>
                            <a:cubicBezTo>
                              <a:pt x="20449" y="17780"/>
                              <a:pt x="20411" y="17768"/>
                              <a:pt x="20377" y="17732"/>
                            </a:cubicBezTo>
                            <a:lnTo>
                              <a:pt x="20407" y="17466"/>
                            </a:lnTo>
                            <a:lnTo>
                              <a:pt x="20452" y="17128"/>
                            </a:lnTo>
                            <a:lnTo>
                              <a:pt x="20479" y="16971"/>
                            </a:lnTo>
                            <a:lnTo>
                              <a:pt x="20505" y="16850"/>
                            </a:lnTo>
                            <a:lnTo>
                              <a:pt x="20596" y="16427"/>
                            </a:lnTo>
                            <a:lnTo>
                              <a:pt x="20653" y="16197"/>
                            </a:lnTo>
                            <a:lnTo>
                              <a:pt x="20691" y="16040"/>
                            </a:lnTo>
                            <a:lnTo>
                              <a:pt x="20702" y="15967"/>
                            </a:lnTo>
                            <a:lnTo>
                              <a:pt x="20706" y="15931"/>
                            </a:lnTo>
                            <a:lnTo>
                              <a:pt x="20710" y="15883"/>
                            </a:lnTo>
                            <a:lnTo>
                              <a:pt x="20718" y="15859"/>
                            </a:lnTo>
                            <a:lnTo>
                              <a:pt x="20752" y="15834"/>
                            </a:lnTo>
                            <a:lnTo>
                              <a:pt x="20771" y="15810"/>
                            </a:lnTo>
                            <a:lnTo>
                              <a:pt x="20797" y="15762"/>
                            </a:lnTo>
                            <a:lnTo>
                              <a:pt x="20824" y="15689"/>
                            </a:lnTo>
                            <a:lnTo>
                              <a:pt x="20884" y="15520"/>
                            </a:lnTo>
                            <a:lnTo>
                              <a:pt x="20911" y="15411"/>
                            </a:lnTo>
                            <a:lnTo>
                              <a:pt x="20967" y="15230"/>
                            </a:lnTo>
                            <a:lnTo>
                              <a:pt x="20983" y="15206"/>
                            </a:lnTo>
                            <a:lnTo>
                              <a:pt x="21002" y="15182"/>
                            </a:lnTo>
                            <a:lnTo>
                              <a:pt x="21013" y="15145"/>
                            </a:lnTo>
                            <a:lnTo>
                              <a:pt x="21021" y="15097"/>
                            </a:lnTo>
                            <a:lnTo>
                              <a:pt x="21043" y="14976"/>
                            </a:lnTo>
                            <a:lnTo>
                              <a:pt x="21058" y="14928"/>
                            </a:lnTo>
                            <a:lnTo>
                              <a:pt x="21089" y="14807"/>
                            </a:lnTo>
                            <a:lnTo>
                              <a:pt x="21123" y="14722"/>
                            </a:lnTo>
                            <a:lnTo>
                              <a:pt x="21146" y="14650"/>
                            </a:lnTo>
                            <a:lnTo>
                              <a:pt x="21157" y="14589"/>
                            </a:lnTo>
                            <a:lnTo>
                              <a:pt x="21157" y="14517"/>
                            </a:lnTo>
                            <a:lnTo>
                              <a:pt x="21161" y="14493"/>
                            </a:lnTo>
                            <a:lnTo>
                              <a:pt x="21168" y="14468"/>
                            </a:lnTo>
                            <a:lnTo>
                              <a:pt x="21187" y="14444"/>
                            </a:lnTo>
                            <a:lnTo>
                              <a:pt x="21191" y="14432"/>
                            </a:lnTo>
                            <a:lnTo>
                              <a:pt x="21191" y="14396"/>
                            </a:lnTo>
                            <a:lnTo>
                              <a:pt x="21195" y="14372"/>
                            </a:lnTo>
                            <a:lnTo>
                              <a:pt x="21217" y="14299"/>
                            </a:lnTo>
                            <a:lnTo>
                              <a:pt x="21312" y="13985"/>
                            </a:lnTo>
                            <a:lnTo>
                              <a:pt x="21324" y="13937"/>
                            </a:lnTo>
                            <a:lnTo>
                              <a:pt x="21327" y="13864"/>
                            </a:lnTo>
                            <a:lnTo>
                              <a:pt x="21324" y="13792"/>
                            </a:lnTo>
                            <a:lnTo>
                              <a:pt x="21316" y="13695"/>
                            </a:lnTo>
                            <a:lnTo>
                              <a:pt x="21305" y="13634"/>
                            </a:lnTo>
                            <a:lnTo>
                              <a:pt x="21282" y="13550"/>
                            </a:lnTo>
                            <a:lnTo>
                              <a:pt x="21305" y="13441"/>
                            </a:lnTo>
                            <a:lnTo>
                              <a:pt x="21335" y="13332"/>
                            </a:lnTo>
                            <a:lnTo>
                              <a:pt x="21388" y="13175"/>
                            </a:lnTo>
                            <a:lnTo>
                              <a:pt x="21411" y="13103"/>
                            </a:lnTo>
                            <a:lnTo>
                              <a:pt x="21460" y="12849"/>
                            </a:lnTo>
                            <a:lnTo>
                              <a:pt x="21483" y="12704"/>
                            </a:lnTo>
                            <a:lnTo>
                              <a:pt x="21509" y="12498"/>
                            </a:lnTo>
                            <a:lnTo>
                              <a:pt x="21517" y="12438"/>
                            </a:lnTo>
                            <a:lnTo>
                              <a:pt x="21555" y="12305"/>
                            </a:lnTo>
                            <a:lnTo>
                              <a:pt x="21585" y="12184"/>
                            </a:lnTo>
                            <a:lnTo>
                              <a:pt x="21596" y="12124"/>
                            </a:lnTo>
                            <a:lnTo>
                              <a:pt x="21600" y="12051"/>
                            </a:lnTo>
                            <a:lnTo>
                              <a:pt x="21596" y="12015"/>
                            </a:lnTo>
                            <a:lnTo>
                              <a:pt x="21589" y="11991"/>
                            </a:lnTo>
                            <a:lnTo>
                              <a:pt x="21581" y="11991"/>
                            </a:lnTo>
                            <a:lnTo>
                              <a:pt x="21570" y="12003"/>
                            </a:lnTo>
                            <a:lnTo>
                              <a:pt x="21562" y="12027"/>
                            </a:lnTo>
                            <a:lnTo>
                              <a:pt x="21547" y="12087"/>
                            </a:lnTo>
                            <a:lnTo>
                              <a:pt x="21486" y="12257"/>
                            </a:lnTo>
                            <a:lnTo>
                              <a:pt x="21486" y="12269"/>
                            </a:lnTo>
                            <a:lnTo>
                              <a:pt x="21483" y="12269"/>
                            </a:lnTo>
                            <a:lnTo>
                              <a:pt x="21475" y="12244"/>
                            </a:lnTo>
                            <a:lnTo>
                              <a:pt x="21471" y="12208"/>
                            </a:lnTo>
                            <a:lnTo>
                              <a:pt x="21471" y="12148"/>
                            </a:lnTo>
                            <a:lnTo>
                              <a:pt x="21486" y="12027"/>
                            </a:lnTo>
                            <a:lnTo>
                              <a:pt x="21520" y="11616"/>
                            </a:lnTo>
                            <a:lnTo>
                              <a:pt x="21524" y="11531"/>
                            </a:lnTo>
                            <a:lnTo>
                              <a:pt x="21520" y="11495"/>
                            </a:lnTo>
                            <a:lnTo>
                              <a:pt x="21513" y="11471"/>
                            </a:lnTo>
                            <a:lnTo>
                              <a:pt x="21494" y="11447"/>
                            </a:lnTo>
                            <a:lnTo>
                              <a:pt x="21513" y="11302"/>
                            </a:lnTo>
                            <a:lnTo>
                              <a:pt x="21513" y="11265"/>
                            </a:lnTo>
                            <a:lnTo>
                              <a:pt x="21509" y="11217"/>
                            </a:lnTo>
                            <a:lnTo>
                              <a:pt x="21502" y="11193"/>
                            </a:lnTo>
                            <a:lnTo>
                              <a:pt x="21490" y="11169"/>
                            </a:lnTo>
                            <a:lnTo>
                              <a:pt x="21479" y="11157"/>
                            </a:lnTo>
                            <a:lnTo>
                              <a:pt x="21464" y="11169"/>
                            </a:lnTo>
                            <a:lnTo>
                              <a:pt x="21456" y="11193"/>
                            </a:lnTo>
                            <a:lnTo>
                              <a:pt x="21411" y="11471"/>
                            </a:lnTo>
                            <a:lnTo>
                              <a:pt x="21395" y="11555"/>
                            </a:lnTo>
                            <a:lnTo>
                              <a:pt x="21384" y="11640"/>
                            </a:lnTo>
                            <a:lnTo>
                              <a:pt x="21369" y="11761"/>
                            </a:lnTo>
                            <a:lnTo>
                              <a:pt x="21365" y="11785"/>
                            </a:lnTo>
                            <a:lnTo>
                              <a:pt x="21361" y="11785"/>
                            </a:lnTo>
                            <a:lnTo>
                              <a:pt x="21358" y="11725"/>
                            </a:lnTo>
                            <a:lnTo>
                              <a:pt x="21354" y="11640"/>
                            </a:lnTo>
                            <a:lnTo>
                              <a:pt x="21350" y="11447"/>
                            </a:lnTo>
                            <a:lnTo>
                              <a:pt x="21358" y="11241"/>
                            </a:lnTo>
                            <a:lnTo>
                              <a:pt x="21358" y="11181"/>
                            </a:lnTo>
                            <a:lnTo>
                              <a:pt x="21350" y="11144"/>
                            </a:lnTo>
                            <a:lnTo>
                              <a:pt x="21339" y="11120"/>
                            </a:lnTo>
                            <a:lnTo>
                              <a:pt x="21327" y="11120"/>
                            </a:lnTo>
                            <a:lnTo>
                              <a:pt x="21312" y="11120"/>
                            </a:lnTo>
                            <a:lnTo>
                              <a:pt x="21305" y="11157"/>
                            </a:lnTo>
                            <a:lnTo>
                              <a:pt x="21297" y="11217"/>
                            </a:lnTo>
                            <a:lnTo>
                              <a:pt x="21278" y="11616"/>
                            </a:lnTo>
                            <a:lnTo>
                              <a:pt x="21263" y="11991"/>
                            </a:lnTo>
                            <a:lnTo>
                              <a:pt x="21225" y="12124"/>
                            </a:lnTo>
                            <a:lnTo>
                              <a:pt x="21221" y="12124"/>
                            </a:lnTo>
                            <a:lnTo>
                              <a:pt x="21214" y="12124"/>
                            </a:lnTo>
                            <a:lnTo>
                              <a:pt x="21206" y="12111"/>
                            </a:lnTo>
                            <a:lnTo>
                              <a:pt x="21195" y="12063"/>
                            </a:lnTo>
                            <a:lnTo>
                              <a:pt x="21187" y="12015"/>
                            </a:lnTo>
                            <a:lnTo>
                              <a:pt x="21149" y="11725"/>
                            </a:lnTo>
                            <a:lnTo>
                              <a:pt x="21134" y="11652"/>
                            </a:lnTo>
                            <a:lnTo>
                              <a:pt x="21119" y="11604"/>
                            </a:lnTo>
                            <a:lnTo>
                              <a:pt x="21096" y="11580"/>
                            </a:lnTo>
                            <a:lnTo>
                              <a:pt x="21085" y="11568"/>
                            </a:lnTo>
                            <a:lnTo>
                              <a:pt x="21070" y="11580"/>
                            </a:lnTo>
                            <a:lnTo>
                              <a:pt x="21062" y="11604"/>
                            </a:lnTo>
                            <a:lnTo>
                              <a:pt x="21062" y="11628"/>
                            </a:lnTo>
                            <a:lnTo>
                              <a:pt x="21070" y="11664"/>
                            </a:lnTo>
                            <a:lnTo>
                              <a:pt x="21085" y="11749"/>
                            </a:lnTo>
                            <a:lnTo>
                              <a:pt x="21092" y="11833"/>
                            </a:lnTo>
                            <a:lnTo>
                              <a:pt x="21100" y="11978"/>
                            </a:lnTo>
                            <a:lnTo>
                              <a:pt x="21115" y="12172"/>
                            </a:lnTo>
                            <a:lnTo>
                              <a:pt x="21130" y="12402"/>
                            </a:lnTo>
                            <a:lnTo>
                              <a:pt x="21157" y="12571"/>
                            </a:lnTo>
                            <a:lnTo>
                              <a:pt x="21172" y="12752"/>
                            </a:lnTo>
                            <a:lnTo>
                              <a:pt x="21176" y="12825"/>
                            </a:lnTo>
                            <a:lnTo>
                              <a:pt x="21157" y="12933"/>
                            </a:lnTo>
                            <a:lnTo>
                              <a:pt x="21130" y="13066"/>
                            </a:lnTo>
                            <a:lnTo>
                              <a:pt x="21119" y="13091"/>
                            </a:lnTo>
                            <a:lnTo>
                              <a:pt x="21100" y="13127"/>
                            </a:lnTo>
                            <a:lnTo>
                              <a:pt x="21074" y="13248"/>
                            </a:lnTo>
                            <a:lnTo>
                              <a:pt x="21009" y="13477"/>
                            </a:lnTo>
                            <a:lnTo>
                              <a:pt x="20960" y="13707"/>
                            </a:lnTo>
                            <a:lnTo>
                              <a:pt x="20956" y="13731"/>
                            </a:lnTo>
                            <a:lnTo>
                              <a:pt x="20930" y="13743"/>
                            </a:lnTo>
                            <a:lnTo>
                              <a:pt x="20888" y="13804"/>
                            </a:lnTo>
                            <a:lnTo>
                              <a:pt x="20858" y="13864"/>
                            </a:lnTo>
                            <a:lnTo>
                              <a:pt x="20763" y="14106"/>
                            </a:lnTo>
                            <a:lnTo>
                              <a:pt x="20672" y="14323"/>
                            </a:lnTo>
                            <a:lnTo>
                              <a:pt x="20528" y="14686"/>
                            </a:lnTo>
                            <a:lnTo>
                              <a:pt x="20475" y="14855"/>
                            </a:lnTo>
                            <a:lnTo>
                              <a:pt x="20403" y="15109"/>
                            </a:lnTo>
                            <a:lnTo>
                              <a:pt x="20369" y="15278"/>
                            </a:lnTo>
                            <a:lnTo>
                              <a:pt x="20324" y="15508"/>
                            </a:lnTo>
                            <a:lnTo>
                              <a:pt x="20312" y="15556"/>
                            </a:lnTo>
                            <a:lnTo>
                              <a:pt x="20263" y="15629"/>
                            </a:lnTo>
                            <a:lnTo>
                              <a:pt x="20237" y="15689"/>
                            </a:lnTo>
                            <a:lnTo>
                              <a:pt x="20221" y="15738"/>
                            </a:lnTo>
                            <a:lnTo>
                              <a:pt x="20206" y="15822"/>
                            </a:lnTo>
                            <a:lnTo>
                              <a:pt x="20199" y="15907"/>
                            </a:lnTo>
                            <a:lnTo>
                              <a:pt x="20195" y="16028"/>
                            </a:lnTo>
                            <a:lnTo>
                              <a:pt x="20157" y="16124"/>
                            </a:lnTo>
                            <a:lnTo>
                              <a:pt x="20149" y="16161"/>
                            </a:lnTo>
                            <a:lnTo>
                              <a:pt x="20142" y="16197"/>
                            </a:lnTo>
                            <a:lnTo>
                              <a:pt x="20096" y="16233"/>
                            </a:lnTo>
                            <a:lnTo>
                              <a:pt x="20074" y="16294"/>
                            </a:lnTo>
                            <a:lnTo>
                              <a:pt x="20058" y="16342"/>
                            </a:lnTo>
                            <a:lnTo>
                              <a:pt x="20051" y="16342"/>
                            </a:lnTo>
                            <a:lnTo>
                              <a:pt x="20032" y="16306"/>
                            </a:lnTo>
                            <a:lnTo>
                              <a:pt x="20013" y="16294"/>
                            </a:lnTo>
                            <a:lnTo>
                              <a:pt x="19960" y="16294"/>
                            </a:lnTo>
                            <a:lnTo>
                              <a:pt x="19960" y="16282"/>
                            </a:lnTo>
                            <a:lnTo>
                              <a:pt x="19835" y="16270"/>
                            </a:lnTo>
                            <a:lnTo>
                              <a:pt x="19801" y="16306"/>
                            </a:lnTo>
                            <a:lnTo>
                              <a:pt x="19755" y="16342"/>
                            </a:lnTo>
                            <a:lnTo>
                              <a:pt x="19744" y="16354"/>
                            </a:lnTo>
                            <a:lnTo>
                              <a:pt x="19737" y="16354"/>
                            </a:lnTo>
                            <a:lnTo>
                              <a:pt x="19729" y="16354"/>
                            </a:lnTo>
                            <a:lnTo>
                              <a:pt x="19721" y="16354"/>
                            </a:lnTo>
                            <a:lnTo>
                              <a:pt x="19718" y="16354"/>
                            </a:lnTo>
                            <a:lnTo>
                              <a:pt x="19725" y="16282"/>
                            </a:lnTo>
                            <a:lnTo>
                              <a:pt x="19737" y="16245"/>
                            </a:lnTo>
                            <a:lnTo>
                              <a:pt x="19771" y="16245"/>
                            </a:lnTo>
                            <a:lnTo>
                              <a:pt x="19790" y="16233"/>
                            </a:lnTo>
                            <a:lnTo>
                              <a:pt x="19812" y="16173"/>
                            </a:lnTo>
                            <a:lnTo>
                              <a:pt x="19827" y="16112"/>
                            </a:lnTo>
                            <a:lnTo>
                              <a:pt x="19843" y="16004"/>
                            </a:lnTo>
                            <a:lnTo>
                              <a:pt x="19862" y="15883"/>
                            </a:lnTo>
                            <a:lnTo>
                              <a:pt x="19869" y="15834"/>
                            </a:lnTo>
                            <a:lnTo>
                              <a:pt x="19873" y="15762"/>
                            </a:lnTo>
                            <a:lnTo>
                              <a:pt x="19877" y="15701"/>
                            </a:lnTo>
                            <a:lnTo>
                              <a:pt x="19877" y="15665"/>
                            </a:lnTo>
                            <a:lnTo>
                              <a:pt x="19877" y="15629"/>
                            </a:lnTo>
                            <a:lnTo>
                              <a:pt x="19865" y="15593"/>
                            </a:lnTo>
                            <a:lnTo>
                              <a:pt x="19869" y="15556"/>
                            </a:lnTo>
                            <a:lnTo>
                              <a:pt x="19877" y="15508"/>
                            </a:lnTo>
                            <a:lnTo>
                              <a:pt x="19880" y="15472"/>
                            </a:lnTo>
                            <a:lnTo>
                              <a:pt x="19888" y="15315"/>
                            </a:lnTo>
                            <a:lnTo>
                              <a:pt x="19899" y="15230"/>
                            </a:lnTo>
                            <a:lnTo>
                              <a:pt x="19903" y="15182"/>
                            </a:lnTo>
                            <a:lnTo>
                              <a:pt x="19903" y="15109"/>
                            </a:lnTo>
                            <a:lnTo>
                              <a:pt x="19907" y="15073"/>
                            </a:lnTo>
                            <a:lnTo>
                              <a:pt x="19922" y="14964"/>
                            </a:lnTo>
                            <a:lnTo>
                              <a:pt x="19926" y="14916"/>
                            </a:lnTo>
                            <a:lnTo>
                              <a:pt x="19922" y="14843"/>
                            </a:lnTo>
                            <a:lnTo>
                              <a:pt x="19915" y="14662"/>
                            </a:lnTo>
                            <a:lnTo>
                              <a:pt x="19911" y="14601"/>
                            </a:lnTo>
                            <a:lnTo>
                              <a:pt x="19911" y="14565"/>
                            </a:lnTo>
                            <a:lnTo>
                              <a:pt x="19907" y="14529"/>
                            </a:lnTo>
                            <a:lnTo>
                              <a:pt x="19892" y="14444"/>
                            </a:lnTo>
                            <a:lnTo>
                              <a:pt x="19873" y="14384"/>
                            </a:lnTo>
                            <a:lnTo>
                              <a:pt x="19862" y="14336"/>
                            </a:lnTo>
                            <a:lnTo>
                              <a:pt x="19831" y="14239"/>
                            </a:lnTo>
                            <a:lnTo>
                              <a:pt x="19816" y="14190"/>
                            </a:lnTo>
                            <a:lnTo>
                              <a:pt x="19809" y="14154"/>
                            </a:lnTo>
                            <a:lnTo>
                              <a:pt x="19755" y="14106"/>
                            </a:lnTo>
                            <a:lnTo>
                              <a:pt x="19706" y="14045"/>
                            </a:lnTo>
                            <a:lnTo>
                              <a:pt x="19687" y="14033"/>
                            </a:lnTo>
                            <a:lnTo>
                              <a:pt x="19668" y="14021"/>
                            </a:lnTo>
                            <a:lnTo>
                              <a:pt x="19646" y="14009"/>
                            </a:lnTo>
                            <a:lnTo>
                              <a:pt x="19638" y="14009"/>
                            </a:lnTo>
                            <a:lnTo>
                              <a:pt x="19634" y="14021"/>
                            </a:lnTo>
                            <a:lnTo>
                              <a:pt x="19627" y="14009"/>
                            </a:lnTo>
                            <a:lnTo>
                              <a:pt x="19619" y="13985"/>
                            </a:lnTo>
                            <a:lnTo>
                              <a:pt x="19612" y="13973"/>
                            </a:lnTo>
                            <a:lnTo>
                              <a:pt x="19600" y="13949"/>
                            </a:lnTo>
                            <a:lnTo>
                              <a:pt x="19593" y="13937"/>
                            </a:lnTo>
                            <a:lnTo>
                              <a:pt x="19585" y="13937"/>
                            </a:lnTo>
                            <a:lnTo>
                              <a:pt x="19577" y="13925"/>
                            </a:lnTo>
                            <a:lnTo>
                              <a:pt x="19540" y="13900"/>
                            </a:lnTo>
                            <a:lnTo>
                              <a:pt x="19532" y="13900"/>
                            </a:lnTo>
                            <a:lnTo>
                              <a:pt x="19521" y="13900"/>
                            </a:lnTo>
                            <a:lnTo>
                              <a:pt x="19513" y="13912"/>
                            </a:lnTo>
                            <a:lnTo>
                              <a:pt x="19498" y="13912"/>
                            </a:lnTo>
                            <a:lnTo>
                              <a:pt x="19490" y="13912"/>
                            </a:lnTo>
                            <a:lnTo>
                              <a:pt x="19490" y="13912"/>
                            </a:lnTo>
                            <a:lnTo>
                              <a:pt x="19479" y="13900"/>
                            </a:lnTo>
                            <a:lnTo>
                              <a:pt x="19475" y="13900"/>
                            </a:lnTo>
                            <a:lnTo>
                              <a:pt x="19479" y="13912"/>
                            </a:lnTo>
                            <a:lnTo>
                              <a:pt x="19479" y="13925"/>
                            </a:lnTo>
                            <a:lnTo>
                              <a:pt x="19471" y="13925"/>
                            </a:lnTo>
                            <a:lnTo>
                              <a:pt x="19460" y="13912"/>
                            </a:lnTo>
                            <a:lnTo>
                              <a:pt x="19441" y="13912"/>
                            </a:lnTo>
                            <a:lnTo>
                              <a:pt x="19426" y="13937"/>
                            </a:lnTo>
                            <a:lnTo>
                              <a:pt x="19418" y="13949"/>
                            </a:lnTo>
                            <a:lnTo>
                              <a:pt x="19407" y="13961"/>
                            </a:lnTo>
                            <a:lnTo>
                              <a:pt x="19373" y="13973"/>
                            </a:lnTo>
                            <a:lnTo>
                              <a:pt x="19350" y="13997"/>
                            </a:lnTo>
                            <a:lnTo>
                              <a:pt x="19320" y="14033"/>
                            </a:lnTo>
                            <a:lnTo>
                              <a:pt x="19301" y="14082"/>
                            </a:lnTo>
                            <a:lnTo>
                              <a:pt x="19282" y="14142"/>
                            </a:lnTo>
                            <a:lnTo>
                              <a:pt x="19274" y="14166"/>
                            </a:lnTo>
                            <a:lnTo>
                              <a:pt x="19271" y="14190"/>
                            </a:lnTo>
                            <a:lnTo>
                              <a:pt x="19237" y="14287"/>
                            </a:lnTo>
                            <a:lnTo>
                              <a:pt x="19214" y="14384"/>
                            </a:lnTo>
                            <a:lnTo>
                              <a:pt x="19210" y="14432"/>
                            </a:lnTo>
                            <a:lnTo>
                              <a:pt x="19203" y="14468"/>
                            </a:lnTo>
                            <a:lnTo>
                              <a:pt x="19199" y="14529"/>
                            </a:lnTo>
                            <a:lnTo>
                              <a:pt x="19191" y="14589"/>
                            </a:lnTo>
                            <a:lnTo>
                              <a:pt x="19187" y="14722"/>
                            </a:lnTo>
                            <a:lnTo>
                              <a:pt x="19187" y="14783"/>
                            </a:lnTo>
                            <a:lnTo>
                              <a:pt x="19191" y="14819"/>
                            </a:lnTo>
                            <a:lnTo>
                              <a:pt x="19187" y="14952"/>
                            </a:lnTo>
                            <a:lnTo>
                              <a:pt x="19187" y="14976"/>
                            </a:lnTo>
                            <a:lnTo>
                              <a:pt x="19184" y="15085"/>
                            </a:lnTo>
                            <a:lnTo>
                              <a:pt x="19176" y="15157"/>
                            </a:lnTo>
                            <a:lnTo>
                              <a:pt x="19176" y="15206"/>
                            </a:lnTo>
                            <a:lnTo>
                              <a:pt x="19172" y="15278"/>
                            </a:lnTo>
                            <a:lnTo>
                              <a:pt x="19168" y="15484"/>
                            </a:lnTo>
                            <a:lnTo>
                              <a:pt x="19165" y="15798"/>
                            </a:lnTo>
                            <a:lnTo>
                              <a:pt x="19168" y="15846"/>
                            </a:lnTo>
                            <a:lnTo>
                              <a:pt x="19168" y="15871"/>
                            </a:lnTo>
                            <a:lnTo>
                              <a:pt x="19172" y="15907"/>
                            </a:lnTo>
                            <a:lnTo>
                              <a:pt x="19180" y="15943"/>
                            </a:lnTo>
                            <a:lnTo>
                              <a:pt x="19199" y="15967"/>
                            </a:lnTo>
                            <a:lnTo>
                              <a:pt x="19214" y="15967"/>
                            </a:lnTo>
                            <a:lnTo>
                              <a:pt x="19218" y="15979"/>
                            </a:lnTo>
                            <a:lnTo>
                              <a:pt x="19221" y="16112"/>
                            </a:lnTo>
                            <a:lnTo>
                              <a:pt x="19225" y="16257"/>
                            </a:lnTo>
                            <a:lnTo>
                              <a:pt x="19233" y="16354"/>
                            </a:lnTo>
                            <a:lnTo>
                              <a:pt x="19233" y="16402"/>
                            </a:lnTo>
                            <a:lnTo>
                              <a:pt x="19229" y="16415"/>
                            </a:lnTo>
                            <a:lnTo>
                              <a:pt x="19203" y="16402"/>
                            </a:lnTo>
                            <a:lnTo>
                              <a:pt x="19195" y="16390"/>
                            </a:lnTo>
                            <a:lnTo>
                              <a:pt x="19138" y="16366"/>
                            </a:lnTo>
                            <a:lnTo>
                              <a:pt x="19131" y="16366"/>
                            </a:lnTo>
                            <a:lnTo>
                              <a:pt x="19119" y="16366"/>
                            </a:lnTo>
                            <a:lnTo>
                              <a:pt x="19112" y="16366"/>
                            </a:lnTo>
                            <a:lnTo>
                              <a:pt x="19104" y="16366"/>
                            </a:lnTo>
                            <a:lnTo>
                              <a:pt x="19096" y="16366"/>
                            </a:lnTo>
                            <a:lnTo>
                              <a:pt x="19062" y="16378"/>
                            </a:lnTo>
                            <a:lnTo>
                              <a:pt x="19055" y="16378"/>
                            </a:lnTo>
                            <a:lnTo>
                              <a:pt x="19047" y="16378"/>
                            </a:lnTo>
                            <a:lnTo>
                              <a:pt x="19032" y="16378"/>
                            </a:lnTo>
                            <a:lnTo>
                              <a:pt x="19017" y="16378"/>
                            </a:lnTo>
                            <a:lnTo>
                              <a:pt x="19009" y="16294"/>
                            </a:lnTo>
                            <a:lnTo>
                              <a:pt x="18998" y="16197"/>
                            </a:lnTo>
                            <a:lnTo>
                              <a:pt x="18990" y="16149"/>
                            </a:lnTo>
                            <a:lnTo>
                              <a:pt x="18975" y="16112"/>
                            </a:lnTo>
                            <a:lnTo>
                              <a:pt x="18854" y="15363"/>
                            </a:lnTo>
                            <a:lnTo>
                              <a:pt x="18858" y="15327"/>
                            </a:lnTo>
                            <a:lnTo>
                              <a:pt x="18850" y="15266"/>
                            </a:lnTo>
                            <a:lnTo>
                              <a:pt x="18831" y="15037"/>
                            </a:lnTo>
                            <a:lnTo>
                              <a:pt x="18816" y="14807"/>
                            </a:lnTo>
                            <a:lnTo>
                              <a:pt x="18661" y="13949"/>
                            </a:lnTo>
                            <a:lnTo>
                              <a:pt x="18517" y="13441"/>
                            </a:lnTo>
                            <a:lnTo>
                              <a:pt x="18456" y="13211"/>
                            </a:lnTo>
                            <a:lnTo>
                              <a:pt x="18430" y="13115"/>
                            </a:lnTo>
                            <a:lnTo>
                              <a:pt x="18350" y="12970"/>
                            </a:lnTo>
                            <a:lnTo>
                              <a:pt x="18312" y="12909"/>
                            </a:lnTo>
                            <a:lnTo>
                              <a:pt x="18248" y="12837"/>
                            </a:lnTo>
                            <a:lnTo>
                              <a:pt x="18240" y="12813"/>
                            </a:lnTo>
                            <a:lnTo>
                              <a:pt x="18229" y="12752"/>
                            </a:lnTo>
                            <a:lnTo>
                              <a:pt x="18210" y="12680"/>
                            </a:lnTo>
                            <a:lnTo>
                              <a:pt x="18172" y="12438"/>
                            </a:lnTo>
                            <a:lnTo>
                              <a:pt x="18142" y="12244"/>
                            </a:lnTo>
                            <a:lnTo>
                              <a:pt x="18119" y="12087"/>
                            </a:lnTo>
                            <a:lnTo>
                              <a:pt x="18108" y="12039"/>
                            </a:lnTo>
                            <a:lnTo>
                              <a:pt x="18100" y="12039"/>
                            </a:lnTo>
                            <a:lnTo>
                              <a:pt x="18097" y="12039"/>
                            </a:lnTo>
                            <a:lnTo>
                              <a:pt x="18093" y="12027"/>
                            </a:lnTo>
                            <a:lnTo>
                              <a:pt x="18081" y="11930"/>
                            </a:lnTo>
                            <a:lnTo>
                              <a:pt x="18044" y="11592"/>
                            </a:lnTo>
                            <a:lnTo>
                              <a:pt x="18040" y="11531"/>
                            </a:lnTo>
                            <a:lnTo>
                              <a:pt x="18040" y="11435"/>
                            </a:lnTo>
                            <a:lnTo>
                              <a:pt x="18051" y="11350"/>
                            </a:lnTo>
                            <a:lnTo>
                              <a:pt x="18127" y="11060"/>
                            </a:lnTo>
                            <a:lnTo>
                              <a:pt x="18150" y="10927"/>
                            </a:lnTo>
                            <a:lnTo>
                              <a:pt x="18195" y="10709"/>
                            </a:lnTo>
                            <a:lnTo>
                              <a:pt x="18203" y="10661"/>
                            </a:lnTo>
                            <a:lnTo>
                              <a:pt x="18218" y="10576"/>
                            </a:lnTo>
                            <a:lnTo>
                              <a:pt x="18252" y="10468"/>
                            </a:lnTo>
                            <a:lnTo>
                              <a:pt x="18256" y="10443"/>
                            </a:lnTo>
                            <a:lnTo>
                              <a:pt x="18252" y="10419"/>
                            </a:lnTo>
                            <a:lnTo>
                              <a:pt x="18240" y="10395"/>
                            </a:lnTo>
                            <a:lnTo>
                              <a:pt x="18225" y="10383"/>
                            </a:lnTo>
                            <a:lnTo>
                              <a:pt x="18214" y="10383"/>
                            </a:lnTo>
                            <a:lnTo>
                              <a:pt x="18195" y="10395"/>
                            </a:lnTo>
                            <a:lnTo>
                              <a:pt x="18180" y="10431"/>
                            </a:lnTo>
                            <a:lnTo>
                              <a:pt x="18134" y="10588"/>
                            </a:lnTo>
                            <a:lnTo>
                              <a:pt x="18097" y="10733"/>
                            </a:lnTo>
                            <a:lnTo>
                              <a:pt x="18078" y="10782"/>
                            </a:lnTo>
                            <a:lnTo>
                              <a:pt x="18066" y="10794"/>
                            </a:lnTo>
                            <a:lnTo>
                              <a:pt x="18055" y="10794"/>
                            </a:lnTo>
                            <a:lnTo>
                              <a:pt x="18036" y="10770"/>
                            </a:lnTo>
                            <a:lnTo>
                              <a:pt x="18017" y="10709"/>
                            </a:lnTo>
                            <a:lnTo>
                              <a:pt x="18006" y="10649"/>
                            </a:lnTo>
                            <a:lnTo>
                              <a:pt x="18006" y="10540"/>
                            </a:lnTo>
                            <a:lnTo>
                              <a:pt x="18013" y="10310"/>
                            </a:lnTo>
                            <a:lnTo>
                              <a:pt x="18013" y="10262"/>
                            </a:lnTo>
                            <a:lnTo>
                              <a:pt x="18013" y="10057"/>
                            </a:lnTo>
                            <a:lnTo>
                              <a:pt x="18009" y="9996"/>
                            </a:lnTo>
                            <a:lnTo>
                              <a:pt x="18002" y="9960"/>
                            </a:lnTo>
                            <a:lnTo>
                              <a:pt x="17987" y="9936"/>
                            </a:lnTo>
                            <a:lnTo>
                              <a:pt x="17972" y="9936"/>
                            </a:lnTo>
                            <a:lnTo>
                              <a:pt x="17960" y="9960"/>
                            </a:lnTo>
                            <a:lnTo>
                              <a:pt x="17953" y="9996"/>
                            </a:lnTo>
                            <a:lnTo>
                              <a:pt x="17949" y="10069"/>
                            </a:lnTo>
                            <a:lnTo>
                              <a:pt x="17941" y="10238"/>
                            </a:lnTo>
                            <a:lnTo>
                              <a:pt x="17922" y="10455"/>
                            </a:lnTo>
                            <a:lnTo>
                              <a:pt x="17915" y="10468"/>
                            </a:lnTo>
                            <a:lnTo>
                              <a:pt x="17896" y="10480"/>
                            </a:lnTo>
                            <a:lnTo>
                              <a:pt x="17896" y="10468"/>
                            </a:lnTo>
                            <a:lnTo>
                              <a:pt x="17881" y="10298"/>
                            </a:lnTo>
                            <a:lnTo>
                              <a:pt x="17858" y="10129"/>
                            </a:lnTo>
                            <a:lnTo>
                              <a:pt x="17828" y="9899"/>
                            </a:lnTo>
                            <a:lnTo>
                              <a:pt x="17816" y="9863"/>
                            </a:lnTo>
                            <a:lnTo>
                              <a:pt x="17801" y="9839"/>
                            </a:lnTo>
                            <a:lnTo>
                              <a:pt x="17790" y="9839"/>
                            </a:lnTo>
                            <a:lnTo>
                              <a:pt x="17775" y="9851"/>
                            </a:lnTo>
                            <a:lnTo>
                              <a:pt x="17767" y="9875"/>
                            </a:lnTo>
                            <a:lnTo>
                              <a:pt x="17763" y="9899"/>
                            </a:lnTo>
                            <a:lnTo>
                              <a:pt x="17763" y="9936"/>
                            </a:lnTo>
                            <a:lnTo>
                              <a:pt x="17771" y="10020"/>
                            </a:lnTo>
                            <a:lnTo>
                              <a:pt x="17797" y="10238"/>
                            </a:lnTo>
                            <a:lnTo>
                              <a:pt x="17805" y="10323"/>
                            </a:lnTo>
                            <a:cubicBezTo>
                              <a:pt x="17786" y="10226"/>
                              <a:pt x="17759" y="10153"/>
                              <a:pt x="17733" y="10093"/>
                            </a:cubicBezTo>
                            <a:lnTo>
                              <a:pt x="17733" y="10093"/>
                            </a:lnTo>
                            <a:lnTo>
                              <a:pt x="17725" y="10069"/>
                            </a:lnTo>
                            <a:lnTo>
                              <a:pt x="17722" y="10069"/>
                            </a:lnTo>
                            <a:cubicBezTo>
                              <a:pt x="17688" y="9996"/>
                              <a:pt x="17657" y="9972"/>
                              <a:pt x="17657" y="9972"/>
                            </a:cubicBezTo>
                            <a:cubicBezTo>
                              <a:pt x="17619" y="9803"/>
                              <a:pt x="17441" y="9899"/>
                              <a:pt x="17441" y="9899"/>
                            </a:cubicBezTo>
                            <a:cubicBezTo>
                              <a:pt x="17441" y="9899"/>
                              <a:pt x="17263" y="10141"/>
                              <a:pt x="17207" y="10359"/>
                            </a:cubicBezTo>
                            <a:cubicBezTo>
                              <a:pt x="17150" y="10576"/>
                              <a:pt x="17104" y="11386"/>
                              <a:pt x="17104" y="11386"/>
                            </a:cubicBezTo>
                            <a:cubicBezTo>
                              <a:pt x="17104" y="11386"/>
                              <a:pt x="17070" y="11459"/>
                              <a:pt x="17066" y="11459"/>
                            </a:cubicBezTo>
                            <a:cubicBezTo>
                              <a:pt x="17066" y="11459"/>
                              <a:pt x="17055" y="11483"/>
                              <a:pt x="17044" y="11507"/>
                            </a:cubicBezTo>
                            <a:cubicBezTo>
                              <a:pt x="17040" y="11398"/>
                              <a:pt x="17036" y="11302"/>
                              <a:pt x="17036" y="11302"/>
                            </a:cubicBezTo>
                            <a:cubicBezTo>
                              <a:pt x="17036" y="11302"/>
                              <a:pt x="16987" y="11060"/>
                              <a:pt x="17002" y="10915"/>
                            </a:cubicBezTo>
                            <a:cubicBezTo>
                              <a:pt x="17017" y="10782"/>
                              <a:pt x="16957" y="10443"/>
                              <a:pt x="16957" y="10443"/>
                            </a:cubicBezTo>
                            <a:cubicBezTo>
                              <a:pt x="16957" y="10443"/>
                              <a:pt x="16930" y="10008"/>
                              <a:pt x="16953" y="9924"/>
                            </a:cubicBezTo>
                            <a:cubicBezTo>
                              <a:pt x="16975" y="9839"/>
                              <a:pt x="16911" y="9295"/>
                              <a:pt x="16911" y="9150"/>
                            </a:cubicBezTo>
                            <a:cubicBezTo>
                              <a:pt x="16911" y="9138"/>
                              <a:pt x="16911" y="9102"/>
                              <a:pt x="16907" y="9065"/>
                            </a:cubicBezTo>
                            <a:lnTo>
                              <a:pt x="16964" y="8727"/>
                            </a:lnTo>
                            <a:lnTo>
                              <a:pt x="17021" y="8401"/>
                            </a:lnTo>
                            <a:lnTo>
                              <a:pt x="17047" y="8292"/>
                            </a:lnTo>
                            <a:lnTo>
                              <a:pt x="17051" y="8256"/>
                            </a:lnTo>
                            <a:lnTo>
                              <a:pt x="17044" y="8219"/>
                            </a:lnTo>
                            <a:lnTo>
                              <a:pt x="17017" y="8159"/>
                            </a:lnTo>
                            <a:lnTo>
                              <a:pt x="16945" y="8038"/>
                            </a:lnTo>
                            <a:lnTo>
                              <a:pt x="16953" y="7929"/>
                            </a:lnTo>
                            <a:lnTo>
                              <a:pt x="16979" y="7603"/>
                            </a:lnTo>
                            <a:lnTo>
                              <a:pt x="17025" y="7240"/>
                            </a:lnTo>
                            <a:lnTo>
                              <a:pt x="17082" y="6938"/>
                            </a:lnTo>
                            <a:lnTo>
                              <a:pt x="17108" y="6757"/>
                            </a:lnTo>
                            <a:lnTo>
                              <a:pt x="17138" y="6491"/>
                            </a:lnTo>
                            <a:lnTo>
                              <a:pt x="17157" y="6394"/>
                            </a:lnTo>
                            <a:lnTo>
                              <a:pt x="17184" y="6297"/>
                            </a:lnTo>
                            <a:lnTo>
                              <a:pt x="17286" y="6031"/>
                            </a:lnTo>
                            <a:lnTo>
                              <a:pt x="17313" y="5959"/>
                            </a:lnTo>
                            <a:lnTo>
                              <a:pt x="17320" y="5911"/>
                            </a:lnTo>
                            <a:lnTo>
                              <a:pt x="17320" y="5886"/>
                            </a:lnTo>
                            <a:lnTo>
                              <a:pt x="17313" y="5850"/>
                            </a:lnTo>
                            <a:lnTo>
                              <a:pt x="17297" y="5814"/>
                            </a:lnTo>
                            <a:lnTo>
                              <a:pt x="17278" y="5826"/>
                            </a:lnTo>
                            <a:lnTo>
                              <a:pt x="17252" y="5886"/>
                            </a:lnTo>
                            <a:lnTo>
                              <a:pt x="17222" y="5959"/>
                            </a:lnTo>
                            <a:lnTo>
                              <a:pt x="17169" y="6056"/>
                            </a:lnTo>
                            <a:lnTo>
                              <a:pt x="17135" y="6092"/>
                            </a:lnTo>
                            <a:lnTo>
                              <a:pt x="17119" y="6092"/>
                            </a:lnTo>
                            <a:lnTo>
                              <a:pt x="17112" y="6080"/>
                            </a:lnTo>
                            <a:lnTo>
                              <a:pt x="17089" y="6019"/>
                            </a:lnTo>
                            <a:lnTo>
                              <a:pt x="17093" y="5947"/>
                            </a:lnTo>
                            <a:lnTo>
                              <a:pt x="17127" y="5657"/>
                            </a:lnTo>
                            <a:lnTo>
                              <a:pt x="17153" y="5403"/>
                            </a:lnTo>
                            <a:lnTo>
                              <a:pt x="17157" y="5306"/>
                            </a:lnTo>
                            <a:lnTo>
                              <a:pt x="17153" y="5258"/>
                            </a:lnTo>
                            <a:lnTo>
                              <a:pt x="17142" y="5222"/>
                            </a:lnTo>
                            <a:lnTo>
                              <a:pt x="17104" y="5161"/>
                            </a:lnTo>
                            <a:lnTo>
                              <a:pt x="17085" y="5173"/>
                            </a:lnTo>
                            <a:lnTo>
                              <a:pt x="17074" y="5210"/>
                            </a:lnTo>
                            <a:lnTo>
                              <a:pt x="17066" y="5258"/>
                            </a:lnTo>
                            <a:lnTo>
                              <a:pt x="17051" y="5415"/>
                            </a:lnTo>
                            <a:lnTo>
                              <a:pt x="17025" y="5633"/>
                            </a:lnTo>
                            <a:lnTo>
                              <a:pt x="17006" y="5741"/>
                            </a:lnTo>
                            <a:lnTo>
                              <a:pt x="16998" y="5802"/>
                            </a:lnTo>
                            <a:lnTo>
                              <a:pt x="16994" y="5814"/>
                            </a:lnTo>
                            <a:lnTo>
                              <a:pt x="16991" y="5802"/>
                            </a:lnTo>
                            <a:lnTo>
                              <a:pt x="16975" y="5766"/>
                            </a:lnTo>
                            <a:lnTo>
                              <a:pt x="16972" y="5741"/>
                            </a:lnTo>
                            <a:lnTo>
                              <a:pt x="16994" y="5415"/>
                            </a:lnTo>
                            <a:lnTo>
                              <a:pt x="17021" y="5137"/>
                            </a:lnTo>
                            <a:lnTo>
                              <a:pt x="17029" y="5028"/>
                            </a:lnTo>
                            <a:lnTo>
                              <a:pt x="17029" y="4980"/>
                            </a:lnTo>
                            <a:lnTo>
                              <a:pt x="17025" y="4944"/>
                            </a:lnTo>
                            <a:lnTo>
                              <a:pt x="17013" y="4920"/>
                            </a:lnTo>
                            <a:lnTo>
                              <a:pt x="16991" y="4907"/>
                            </a:lnTo>
                            <a:lnTo>
                              <a:pt x="16975" y="4920"/>
                            </a:lnTo>
                            <a:lnTo>
                              <a:pt x="16960" y="4956"/>
                            </a:lnTo>
                            <a:lnTo>
                              <a:pt x="16949" y="5004"/>
                            </a:lnTo>
                            <a:lnTo>
                              <a:pt x="16919" y="5294"/>
                            </a:lnTo>
                            <a:lnTo>
                              <a:pt x="16896" y="5500"/>
                            </a:lnTo>
                            <a:lnTo>
                              <a:pt x="16885" y="5705"/>
                            </a:lnTo>
                            <a:lnTo>
                              <a:pt x="16885" y="5717"/>
                            </a:lnTo>
                            <a:lnTo>
                              <a:pt x="16862" y="5717"/>
                            </a:lnTo>
                            <a:lnTo>
                              <a:pt x="16851" y="5705"/>
                            </a:lnTo>
                            <a:lnTo>
                              <a:pt x="16820" y="5451"/>
                            </a:lnTo>
                            <a:lnTo>
                              <a:pt x="16809" y="5282"/>
                            </a:lnTo>
                            <a:cubicBezTo>
                              <a:pt x="16839" y="5185"/>
                              <a:pt x="16869" y="5089"/>
                              <a:pt x="16869" y="5065"/>
                            </a:cubicBezTo>
                            <a:cubicBezTo>
                              <a:pt x="16866" y="5028"/>
                              <a:pt x="16877" y="4859"/>
                              <a:pt x="16881" y="4859"/>
                            </a:cubicBezTo>
                            <a:cubicBezTo>
                              <a:pt x="16888" y="4859"/>
                              <a:pt x="16922" y="4642"/>
                              <a:pt x="16915" y="4642"/>
                            </a:cubicBezTo>
                            <a:cubicBezTo>
                              <a:pt x="16911" y="4629"/>
                              <a:pt x="16911" y="4484"/>
                              <a:pt x="16911" y="4484"/>
                            </a:cubicBezTo>
                            <a:lnTo>
                              <a:pt x="16941" y="4388"/>
                            </a:lnTo>
                            <a:lnTo>
                              <a:pt x="16957" y="4194"/>
                            </a:lnTo>
                            <a:lnTo>
                              <a:pt x="16949" y="4025"/>
                            </a:lnTo>
                            <a:cubicBezTo>
                              <a:pt x="16949" y="4025"/>
                              <a:pt x="16949" y="3940"/>
                              <a:pt x="16957" y="3820"/>
                            </a:cubicBezTo>
                            <a:cubicBezTo>
                              <a:pt x="16964" y="3699"/>
                              <a:pt x="16953" y="3590"/>
                              <a:pt x="16953" y="3590"/>
                            </a:cubicBezTo>
                            <a:cubicBezTo>
                              <a:pt x="16919" y="3505"/>
                              <a:pt x="16900" y="3650"/>
                              <a:pt x="16900" y="3650"/>
                            </a:cubicBezTo>
                            <a:cubicBezTo>
                              <a:pt x="16888" y="3662"/>
                              <a:pt x="16877" y="3916"/>
                              <a:pt x="16877" y="3965"/>
                            </a:cubicBezTo>
                            <a:cubicBezTo>
                              <a:pt x="16881" y="4013"/>
                              <a:pt x="16854" y="4158"/>
                              <a:pt x="16854" y="4158"/>
                            </a:cubicBezTo>
                            <a:lnTo>
                              <a:pt x="16847" y="4025"/>
                            </a:lnTo>
                            <a:cubicBezTo>
                              <a:pt x="16847" y="4025"/>
                              <a:pt x="16835" y="3759"/>
                              <a:pt x="16839" y="3638"/>
                            </a:cubicBezTo>
                            <a:cubicBezTo>
                              <a:pt x="16839" y="3505"/>
                              <a:pt x="16824" y="3421"/>
                              <a:pt x="16797" y="3433"/>
                            </a:cubicBezTo>
                            <a:cubicBezTo>
                              <a:pt x="16771" y="3445"/>
                              <a:pt x="16771" y="3602"/>
                              <a:pt x="16775" y="3662"/>
                            </a:cubicBezTo>
                            <a:cubicBezTo>
                              <a:pt x="16779" y="3711"/>
                              <a:pt x="16775" y="3977"/>
                              <a:pt x="16775" y="3977"/>
                            </a:cubicBezTo>
                            <a:cubicBezTo>
                              <a:pt x="16790" y="4182"/>
                              <a:pt x="16729" y="4291"/>
                              <a:pt x="16737" y="4255"/>
                            </a:cubicBezTo>
                            <a:cubicBezTo>
                              <a:pt x="16748" y="4218"/>
                              <a:pt x="16737" y="4098"/>
                              <a:pt x="16737" y="4098"/>
                            </a:cubicBezTo>
                            <a:lnTo>
                              <a:pt x="16703" y="3795"/>
                            </a:lnTo>
                            <a:cubicBezTo>
                              <a:pt x="16703" y="3795"/>
                              <a:pt x="16665" y="3517"/>
                              <a:pt x="16635" y="3542"/>
                            </a:cubicBezTo>
                            <a:cubicBezTo>
                              <a:pt x="16604" y="3566"/>
                              <a:pt x="16612" y="3832"/>
                              <a:pt x="16612" y="3832"/>
                            </a:cubicBezTo>
                            <a:lnTo>
                              <a:pt x="16635" y="4158"/>
                            </a:lnTo>
                            <a:cubicBezTo>
                              <a:pt x="16635" y="4158"/>
                              <a:pt x="16631" y="4206"/>
                              <a:pt x="16619" y="4363"/>
                            </a:cubicBezTo>
                            <a:cubicBezTo>
                              <a:pt x="16612" y="4521"/>
                              <a:pt x="16570" y="4496"/>
                              <a:pt x="16570" y="4496"/>
                            </a:cubicBezTo>
                            <a:lnTo>
                              <a:pt x="16551" y="4412"/>
                            </a:lnTo>
                            <a:cubicBezTo>
                              <a:pt x="16551" y="4533"/>
                              <a:pt x="16521" y="4666"/>
                              <a:pt x="16521" y="4666"/>
                            </a:cubicBezTo>
                            <a:cubicBezTo>
                              <a:pt x="16476" y="4811"/>
                              <a:pt x="16468" y="5161"/>
                              <a:pt x="16449" y="5185"/>
                            </a:cubicBezTo>
                            <a:cubicBezTo>
                              <a:pt x="16434" y="5210"/>
                              <a:pt x="16430" y="5512"/>
                              <a:pt x="16441" y="5621"/>
                            </a:cubicBezTo>
                            <a:cubicBezTo>
                              <a:pt x="16445" y="5645"/>
                              <a:pt x="16449" y="5681"/>
                              <a:pt x="16449" y="5729"/>
                            </a:cubicBezTo>
                            <a:lnTo>
                              <a:pt x="16438" y="5754"/>
                            </a:lnTo>
                            <a:lnTo>
                              <a:pt x="16434" y="5778"/>
                            </a:lnTo>
                            <a:lnTo>
                              <a:pt x="16438" y="5802"/>
                            </a:lnTo>
                            <a:lnTo>
                              <a:pt x="16453" y="5850"/>
                            </a:lnTo>
                            <a:cubicBezTo>
                              <a:pt x="16460" y="6007"/>
                              <a:pt x="16460" y="6201"/>
                              <a:pt x="16449" y="6297"/>
                            </a:cubicBezTo>
                            <a:cubicBezTo>
                              <a:pt x="16430" y="6443"/>
                              <a:pt x="16453" y="6866"/>
                              <a:pt x="16441" y="6950"/>
                            </a:cubicBezTo>
                            <a:cubicBezTo>
                              <a:pt x="16430" y="7035"/>
                              <a:pt x="16460" y="7712"/>
                              <a:pt x="16460" y="7712"/>
                            </a:cubicBezTo>
                            <a:cubicBezTo>
                              <a:pt x="16377" y="7772"/>
                              <a:pt x="16419" y="8292"/>
                              <a:pt x="16419" y="8292"/>
                            </a:cubicBezTo>
                            <a:cubicBezTo>
                              <a:pt x="16381" y="8425"/>
                              <a:pt x="16392" y="8679"/>
                              <a:pt x="16407" y="8860"/>
                            </a:cubicBezTo>
                            <a:lnTo>
                              <a:pt x="16396" y="8884"/>
                            </a:lnTo>
                            <a:lnTo>
                              <a:pt x="16305" y="9090"/>
                            </a:lnTo>
                            <a:lnTo>
                              <a:pt x="16275" y="9211"/>
                            </a:lnTo>
                            <a:lnTo>
                              <a:pt x="16210" y="9501"/>
                            </a:lnTo>
                            <a:lnTo>
                              <a:pt x="16051" y="10165"/>
                            </a:lnTo>
                            <a:lnTo>
                              <a:pt x="15888" y="11253"/>
                            </a:lnTo>
                            <a:lnTo>
                              <a:pt x="15877" y="11543"/>
                            </a:lnTo>
                            <a:lnTo>
                              <a:pt x="15858" y="11833"/>
                            </a:lnTo>
                            <a:lnTo>
                              <a:pt x="15851" y="11906"/>
                            </a:lnTo>
                            <a:lnTo>
                              <a:pt x="15854" y="11954"/>
                            </a:lnTo>
                            <a:lnTo>
                              <a:pt x="15726" y="12897"/>
                            </a:lnTo>
                            <a:lnTo>
                              <a:pt x="15710" y="12933"/>
                            </a:lnTo>
                            <a:lnTo>
                              <a:pt x="15699" y="12994"/>
                            </a:lnTo>
                            <a:lnTo>
                              <a:pt x="15692" y="13103"/>
                            </a:lnTo>
                            <a:lnTo>
                              <a:pt x="15684" y="13211"/>
                            </a:lnTo>
                            <a:lnTo>
                              <a:pt x="15669" y="13224"/>
                            </a:lnTo>
                            <a:lnTo>
                              <a:pt x="15650" y="13224"/>
                            </a:lnTo>
                            <a:lnTo>
                              <a:pt x="15639" y="13224"/>
                            </a:lnTo>
                            <a:lnTo>
                              <a:pt x="15631" y="13224"/>
                            </a:lnTo>
                            <a:lnTo>
                              <a:pt x="15589" y="13224"/>
                            </a:lnTo>
                            <a:lnTo>
                              <a:pt x="15578" y="13224"/>
                            </a:lnTo>
                            <a:lnTo>
                              <a:pt x="15570" y="13224"/>
                            </a:lnTo>
                            <a:lnTo>
                              <a:pt x="15559" y="13224"/>
                            </a:lnTo>
                            <a:lnTo>
                              <a:pt x="15544" y="13224"/>
                            </a:lnTo>
                            <a:lnTo>
                              <a:pt x="15532" y="13224"/>
                            </a:lnTo>
                            <a:lnTo>
                              <a:pt x="15464" y="13272"/>
                            </a:lnTo>
                            <a:lnTo>
                              <a:pt x="15457" y="13284"/>
                            </a:lnTo>
                            <a:lnTo>
                              <a:pt x="15426" y="13308"/>
                            </a:lnTo>
                            <a:lnTo>
                              <a:pt x="15423" y="13296"/>
                            </a:lnTo>
                            <a:lnTo>
                              <a:pt x="15419" y="13236"/>
                            </a:lnTo>
                            <a:lnTo>
                              <a:pt x="15426" y="13115"/>
                            </a:lnTo>
                            <a:lnTo>
                              <a:pt x="15430" y="12946"/>
                            </a:lnTo>
                            <a:lnTo>
                              <a:pt x="15430" y="12788"/>
                            </a:lnTo>
                            <a:lnTo>
                              <a:pt x="15434" y="12776"/>
                            </a:lnTo>
                            <a:lnTo>
                              <a:pt x="15453" y="12776"/>
                            </a:lnTo>
                            <a:lnTo>
                              <a:pt x="15476" y="12740"/>
                            </a:lnTo>
                            <a:lnTo>
                              <a:pt x="15483" y="12704"/>
                            </a:lnTo>
                            <a:lnTo>
                              <a:pt x="15487" y="12655"/>
                            </a:lnTo>
                            <a:lnTo>
                              <a:pt x="15487" y="12631"/>
                            </a:lnTo>
                            <a:lnTo>
                              <a:pt x="15491" y="12571"/>
                            </a:lnTo>
                            <a:lnTo>
                              <a:pt x="15476" y="12196"/>
                            </a:lnTo>
                            <a:lnTo>
                              <a:pt x="15464" y="11942"/>
                            </a:lnTo>
                            <a:lnTo>
                              <a:pt x="15457" y="11858"/>
                            </a:lnTo>
                            <a:lnTo>
                              <a:pt x="15453" y="11797"/>
                            </a:lnTo>
                            <a:lnTo>
                              <a:pt x="15442" y="11713"/>
                            </a:lnTo>
                            <a:lnTo>
                              <a:pt x="15430" y="11580"/>
                            </a:lnTo>
                            <a:lnTo>
                              <a:pt x="15426" y="11555"/>
                            </a:lnTo>
                            <a:lnTo>
                              <a:pt x="15419" y="11398"/>
                            </a:lnTo>
                            <a:lnTo>
                              <a:pt x="15423" y="11362"/>
                            </a:lnTo>
                            <a:lnTo>
                              <a:pt x="15419" y="11277"/>
                            </a:lnTo>
                            <a:lnTo>
                              <a:pt x="15411" y="11120"/>
                            </a:lnTo>
                            <a:lnTo>
                              <a:pt x="15400" y="11048"/>
                            </a:lnTo>
                            <a:lnTo>
                              <a:pt x="15392" y="10975"/>
                            </a:lnTo>
                            <a:lnTo>
                              <a:pt x="15385" y="10939"/>
                            </a:lnTo>
                            <a:lnTo>
                              <a:pt x="15377" y="10879"/>
                            </a:lnTo>
                            <a:lnTo>
                              <a:pt x="15347" y="10770"/>
                            </a:lnTo>
                            <a:lnTo>
                              <a:pt x="15305" y="10661"/>
                            </a:lnTo>
                            <a:lnTo>
                              <a:pt x="15298" y="10637"/>
                            </a:lnTo>
                            <a:lnTo>
                              <a:pt x="15286" y="10613"/>
                            </a:lnTo>
                            <a:lnTo>
                              <a:pt x="15264" y="10552"/>
                            </a:lnTo>
                            <a:lnTo>
                              <a:pt x="15237" y="10504"/>
                            </a:lnTo>
                            <a:lnTo>
                              <a:pt x="15199" y="10468"/>
                            </a:lnTo>
                            <a:lnTo>
                              <a:pt x="15173" y="10456"/>
                            </a:lnTo>
                            <a:lnTo>
                              <a:pt x="15131" y="10456"/>
                            </a:lnTo>
                            <a:lnTo>
                              <a:pt x="15120" y="10443"/>
                            </a:lnTo>
                            <a:lnTo>
                              <a:pt x="15108" y="10431"/>
                            </a:lnTo>
                            <a:lnTo>
                              <a:pt x="15086" y="10407"/>
                            </a:lnTo>
                            <a:lnTo>
                              <a:pt x="15059" y="10419"/>
                            </a:lnTo>
                            <a:lnTo>
                              <a:pt x="15044" y="10431"/>
                            </a:lnTo>
                            <a:lnTo>
                              <a:pt x="15036" y="10431"/>
                            </a:lnTo>
                            <a:lnTo>
                              <a:pt x="15036" y="10419"/>
                            </a:lnTo>
                            <a:lnTo>
                              <a:pt x="15040" y="10407"/>
                            </a:lnTo>
                            <a:lnTo>
                              <a:pt x="15036" y="10407"/>
                            </a:lnTo>
                            <a:lnTo>
                              <a:pt x="15021" y="10419"/>
                            </a:lnTo>
                            <a:lnTo>
                              <a:pt x="15021" y="10419"/>
                            </a:lnTo>
                            <a:lnTo>
                              <a:pt x="15010" y="10419"/>
                            </a:lnTo>
                            <a:lnTo>
                              <a:pt x="14987" y="10419"/>
                            </a:lnTo>
                            <a:lnTo>
                              <a:pt x="14979" y="10407"/>
                            </a:lnTo>
                            <a:lnTo>
                              <a:pt x="14964" y="10407"/>
                            </a:lnTo>
                            <a:lnTo>
                              <a:pt x="14957" y="10407"/>
                            </a:lnTo>
                            <a:lnTo>
                              <a:pt x="14911" y="10443"/>
                            </a:lnTo>
                            <a:lnTo>
                              <a:pt x="14904" y="10456"/>
                            </a:lnTo>
                            <a:lnTo>
                              <a:pt x="14892" y="10468"/>
                            </a:lnTo>
                            <a:lnTo>
                              <a:pt x="14881" y="10480"/>
                            </a:lnTo>
                            <a:lnTo>
                              <a:pt x="14870" y="10516"/>
                            </a:lnTo>
                            <a:lnTo>
                              <a:pt x="14862" y="10540"/>
                            </a:lnTo>
                            <a:lnTo>
                              <a:pt x="14855" y="10576"/>
                            </a:lnTo>
                            <a:lnTo>
                              <a:pt x="14843" y="10588"/>
                            </a:lnTo>
                            <a:lnTo>
                              <a:pt x="14839" y="10576"/>
                            </a:lnTo>
                            <a:lnTo>
                              <a:pt x="14832" y="10588"/>
                            </a:lnTo>
                            <a:lnTo>
                              <a:pt x="14801" y="10601"/>
                            </a:lnTo>
                            <a:lnTo>
                              <a:pt x="14779" y="10625"/>
                            </a:lnTo>
                            <a:lnTo>
                              <a:pt x="14756" y="10649"/>
                            </a:lnTo>
                            <a:lnTo>
                              <a:pt x="14695" y="10746"/>
                            </a:lnTo>
                            <a:lnTo>
                              <a:pt x="14658" y="10891"/>
                            </a:lnTo>
                            <a:lnTo>
                              <a:pt x="14650" y="10927"/>
                            </a:lnTo>
                            <a:lnTo>
                              <a:pt x="14635" y="10987"/>
                            </a:lnTo>
                            <a:lnTo>
                              <a:pt x="14601" y="11108"/>
                            </a:lnTo>
                            <a:lnTo>
                              <a:pt x="14586" y="11169"/>
                            </a:lnTo>
                            <a:lnTo>
                              <a:pt x="14567" y="11253"/>
                            </a:lnTo>
                            <a:lnTo>
                              <a:pt x="14552" y="11362"/>
                            </a:lnTo>
                            <a:lnTo>
                              <a:pt x="14548" y="11398"/>
                            </a:lnTo>
                            <a:lnTo>
                              <a:pt x="14548" y="11447"/>
                            </a:lnTo>
                            <a:lnTo>
                              <a:pt x="14544" y="11519"/>
                            </a:lnTo>
                            <a:lnTo>
                              <a:pt x="14540" y="11749"/>
                            </a:lnTo>
                            <a:lnTo>
                              <a:pt x="14536" y="11846"/>
                            </a:lnTo>
                            <a:lnTo>
                              <a:pt x="14540" y="11906"/>
                            </a:lnTo>
                            <a:lnTo>
                              <a:pt x="14559" y="12039"/>
                            </a:lnTo>
                            <a:lnTo>
                              <a:pt x="14563" y="12075"/>
                            </a:lnTo>
                            <a:lnTo>
                              <a:pt x="14567" y="12160"/>
                            </a:lnTo>
                            <a:lnTo>
                              <a:pt x="14574" y="12220"/>
                            </a:lnTo>
                            <a:lnTo>
                              <a:pt x="14593" y="12317"/>
                            </a:lnTo>
                            <a:lnTo>
                              <a:pt x="14608" y="12498"/>
                            </a:lnTo>
                            <a:lnTo>
                              <a:pt x="14612" y="12547"/>
                            </a:lnTo>
                            <a:lnTo>
                              <a:pt x="14623" y="12595"/>
                            </a:lnTo>
                            <a:lnTo>
                              <a:pt x="14627" y="12643"/>
                            </a:lnTo>
                            <a:lnTo>
                              <a:pt x="14642" y="12655"/>
                            </a:lnTo>
                            <a:lnTo>
                              <a:pt x="14642" y="12704"/>
                            </a:lnTo>
                            <a:lnTo>
                              <a:pt x="14646" y="12740"/>
                            </a:lnTo>
                            <a:lnTo>
                              <a:pt x="14654" y="12813"/>
                            </a:lnTo>
                            <a:lnTo>
                              <a:pt x="14658" y="12897"/>
                            </a:lnTo>
                            <a:lnTo>
                              <a:pt x="14665" y="12958"/>
                            </a:lnTo>
                            <a:lnTo>
                              <a:pt x="14692" y="13103"/>
                            </a:lnTo>
                            <a:lnTo>
                              <a:pt x="14714" y="13236"/>
                            </a:lnTo>
                            <a:lnTo>
                              <a:pt x="14733" y="13296"/>
                            </a:lnTo>
                            <a:lnTo>
                              <a:pt x="14764" y="13356"/>
                            </a:lnTo>
                            <a:lnTo>
                              <a:pt x="14786" y="13369"/>
                            </a:lnTo>
                            <a:lnTo>
                              <a:pt x="14828" y="13356"/>
                            </a:lnTo>
                            <a:lnTo>
                              <a:pt x="14843" y="13405"/>
                            </a:lnTo>
                            <a:lnTo>
                              <a:pt x="14855" y="13489"/>
                            </a:lnTo>
                            <a:lnTo>
                              <a:pt x="14851" y="13501"/>
                            </a:lnTo>
                            <a:lnTo>
                              <a:pt x="14839" y="13501"/>
                            </a:lnTo>
                            <a:lnTo>
                              <a:pt x="14832" y="13501"/>
                            </a:lnTo>
                            <a:lnTo>
                              <a:pt x="14824" y="13501"/>
                            </a:lnTo>
                            <a:lnTo>
                              <a:pt x="14809" y="13501"/>
                            </a:lnTo>
                            <a:lnTo>
                              <a:pt x="14752" y="13477"/>
                            </a:lnTo>
                            <a:lnTo>
                              <a:pt x="14711" y="13441"/>
                            </a:lnTo>
                            <a:lnTo>
                              <a:pt x="14559" y="13489"/>
                            </a:lnTo>
                            <a:lnTo>
                              <a:pt x="14559" y="13514"/>
                            </a:lnTo>
                            <a:lnTo>
                              <a:pt x="14495" y="13526"/>
                            </a:lnTo>
                            <a:lnTo>
                              <a:pt x="14472" y="13538"/>
                            </a:lnTo>
                            <a:lnTo>
                              <a:pt x="14449" y="13598"/>
                            </a:lnTo>
                            <a:lnTo>
                              <a:pt x="14442" y="13598"/>
                            </a:lnTo>
                            <a:lnTo>
                              <a:pt x="14423" y="13550"/>
                            </a:lnTo>
                            <a:lnTo>
                              <a:pt x="14392" y="13489"/>
                            </a:lnTo>
                            <a:lnTo>
                              <a:pt x="14336" y="13453"/>
                            </a:lnTo>
                            <a:lnTo>
                              <a:pt x="14324" y="13405"/>
                            </a:lnTo>
                            <a:lnTo>
                              <a:pt x="14313" y="13369"/>
                            </a:lnTo>
                            <a:lnTo>
                              <a:pt x="14264" y="13260"/>
                            </a:lnTo>
                            <a:lnTo>
                              <a:pt x="14252" y="13103"/>
                            </a:lnTo>
                            <a:lnTo>
                              <a:pt x="14241" y="13006"/>
                            </a:lnTo>
                            <a:lnTo>
                              <a:pt x="14218" y="12909"/>
                            </a:lnTo>
                            <a:lnTo>
                              <a:pt x="14199" y="12849"/>
                            </a:lnTo>
                            <a:lnTo>
                              <a:pt x="14165" y="12788"/>
                            </a:lnTo>
                            <a:lnTo>
                              <a:pt x="14101" y="12704"/>
                            </a:lnTo>
                            <a:lnTo>
                              <a:pt x="14086" y="12655"/>
                            </a:lnTo>
                            <a:lnTo>
                              <a:pt x="14025" y="12389"/>
                            </a:lnTo>
                            <a:lnTo>
                              <a:pt x="13980" y="12184"/>
                            </a:lnTo>
                            <a:lnTo>
                              <a:pt x="13885" y="11894"/>
                            </a:lnTo>
                            <a:lnTo>
                              <a:pt x="13851" y="11809"/>
                            </a:lnTo>
                            <a:cubicBezTo>
                              <a:pt x="13874" y="11374"/>
                              <a:pt x="13892" y="10842"/>
                              <a:pt x="13900" y="10371"/>
                            </a:cubicBezTo>
                            <a:cubicBezTo>
                              <a:pt x="14025" y="10564"/>
                              <a:pt x="14116" y="10697"/>
                              <a:pt x="14116" y="10697"/>
                            </a:cubicBezTo>
                            <a:cubicBezTo>
                              <a:pt x="14089" y="10637"/>
                              <a:pt x="14006" y="10480"/>
                              <a:pt x="13900" y="10310"/>
                            </a:cubicBezTo>
                            <a:cubicBezTo>
                              <a:pt x="13904" y="9972"/>
                              <a:pt x="13900" y="9658"/>
                              <a:pt x="13885" y="9464"/>
                            </a:cubicBezTo>
                            <a:cubicBezTo>
                              <a:pt x="13866" y="9235"/>
                              <a:pt x="13855" y="8957"/>
                              <a:pt x="13847" y="8679"/>
                            </a:cubicBezTo>
                            <a:cubicBezTo>
                              <a:pt x="13896" y="8703"/>
                              <a:pt x="13942" y="8727"/>
                              <a:pt x="13987" y="8751"/>
                            </a:cubicBezTo>
                            <a:cubicBezTo>
                              <a:pt x="13942" y="8727"/>
                              <a:pt x="13892" y="8691"/>
                              <a:pt x="13847" y="8654"/>
                            </a:cubicBezTo>
                            <a:cubicBezTo>
                              <a:pt x="13839" y="8497"/>
                              <a:pt x="13836" y="8340"/>
                              <a:pt x="13832" y="8195"/>
                            </a:cubicBezTo>
                            <a:cubicBezTo>
                              <a:pt x="14116" y="8183"/>
                              <a:pt x="14392" y="8147"/>
                              <a:pt x="14377" y="8135"/>
                            </a:cubicBezTo>
                            <a:cubicBezTo>
                              <a:pt x="14366" y="8123"/>
                              <a:pt x="14097" y="8135"/>
                              <a:pt x="13832" y="8135"/>
                            </a:cubicBezTo>
                            <a:cubicBezTo>
                              <a:pt x="13817" y="7760"/>
                              <a:pt x="13802" y="7397"/>
                              <a:pt x="13771" y="7107"/>
                            </a:cubicBezTo>
                            <a:cubicBezTo>
                              <a:pt x="13703" y="6479"/>
                              <a:pt x="13525" y="5089"/>
                              <a:pt x="13487" y="4811"/>
                            </a:cubicBezTo>
                            <a:cubicBezTo>
                              <a:pt x="13453" y="4533"/>
                              <a:pt x="13393" y="4170"/>
                              <a:pt x="13393" y="4170"/>
                            </a:cubicBezTo>
                            <a:cubicBezTo>
                              <a:pt x="13393" y="4170"/>
                              <a:pt x="13434" y="3360"/>
                              <a:pt x="13430" y="2986"/>
                            </a:cubicBezTo>
                            <a:cubicBezTo>
                              <a:pt x="13430" y="2611"/>
                              <a:pt x="13427" y="2309"/>
                              <a:pt x="13408" y="2272"/>
                            </a:cubicBezTo>
                            <a:cubicBezTo>
                              <a:pt x="13393" y="2224"/>
                              <a:pt x="13366" y="2152"/>
                              <a:pt x="13347" y="2164"/>
                            </a:cubicBezTo>
                            <a:cubicBezTo>
                              <a:pt x="13328" y="2176"/>
                              <a:pt x="13332" y="2103"/>
                              <a:pt x="13309" y="2200"/>
                            </a:cubicBezTo>
                            <a:cubicBezTo>
                              <a:pt x="13290" y="2284"/>
                              <a:pt x="13241" y="2768"/>
                              <a:pt x="13241" y="2768"/>
                            </a:cubicBezTo>
                            <a:lnTo>
                              <a:pt x="13215" y="2708"/>
                            </a:lnTo>
                            <a:cubicBezTo>
                              <a:pt x="13215" y="2708"/>
                              <a:pt x="13298" y="2200"/>
                              <a:pt x="13286" y="2031"/>
                            </a:cubicBezTo>
                            <a:cubicBezTo>
                              <a:pt x="13271" y="1849"/>
                              <a:pt x="13256" y="1801"/>
                              <a:pt x="13233" y="1801"/>
                            </a:cubicBezTo>
                            <a:cubicBezTo>
                              <a:pt x="13211" y="1801"/>
                              <a:pt x="13177" y="1837"/>
                              <a:pt x="13173" y="1886"/>
                            </a:cubicBezTo>
                            <a:cubicBezTo>
                              <a:pt x="13173" y="1922"/>
                              <a:pt x="13143" y="2623"/>
                              <a:pt x="13143" y="2623"/>
                            </a:cubicBezTo>
                            <a:lnTo>
                              <a:pt x="13158" y="1898"/>
                            </a:lnTo>
                            <a:cubicBezTo>
                              <a:pt x="13158" y="1898"/>
                              <a:pt x="13131" y="1680"/>
                              <a:pt x="13090" y="1716"/>
                            </a:cubicBezTo>
                            <a:cubicBezTo>
                              <a:pt x="13052" y="1765"/>
                              <a:pt x="13014" y="2188"/>
                              <a:pt x="13014" y="2260"/>
                            </a:cubicBezTo>
                            <a:cubicBezTo>
                              <a:pt x="13010" y="2224"/>
                              <a:pt x="12983" y="2019"/>
                              <a:pt x="12980" y="1680"/>
                            </a:cubicBezTo>
                            <a:cubicBezTo>
                              <a:pt x="12976" y="1281"/>
                              <a:pt x="12961" y="1293"/>
                              <a:pt x="12972" y="1136"/>
                            </a:cubicBezTo>
                            <a:cubicBezTo>
                              <a:pt x="12983" y="979"/>
                              <a:pt x="12995" y="810"/>
                              <a:pt x="12957" y="786"/>
                            </a:cubicBezTo>
                            <a:cubicBezTo>
                              <a:pt x="12919" y="761"/>
                              <a:pt x="12900" y="774"/>
                              <a:pt x="12874" y="943"/>
                            </a:cubicBezTo>
                            <a:cubicBezTo>
                              <a:pt x="12851" y="1112"/>
                              <a:pt x="12866" y="2139"/>
                              <a:pt x="12851" y="2236"/>
                            </a:cubicBezTo>
                            <a:cubicBezTo>
                              <a:pt x="12836" y="2333"/>
                              <a:pt x="12817" y="2309"/>
                              <a:pt x="12805" y="2333"/>
                            </a:cubicBezTo>
                            <a:cubicBezTo>
                              <a:pt x="12790" y="2369"/>
                              <a:pt x="12787" y="2454"/>
                              <a:pt x="12787" y="2538"/>
                            </a:cubicBezTo>
                            <a:cubicBezTo>
                              <a:pt x="12790" y="2623"/>
                              <a:pt x="12840" y="2877"/>
                              <a:pt x="12828" y="3239"/>
                            </a:cubicBezTo>
                            <a:cubicBezTo>
                              <a:pt x="12817" y="3602"/>
                              <a:pt x="12821" y="3590"/>
                              <a:pt x="12843" y="3771"/>
                            </a:cubicBezTo>
                            <a:cubicBezTo>
                              <a:pt x="12866" y="3965"/>
                              <a:pt x="12858" y="3989"/>
                              <a:pt x="12908" y="4170"/>
                            </a:cubicBezTo>
                            <a:cubicBezTo>
                              <a:pt x="12957" y="4351"/>
                              <a:pt x="13010" y="4424"/>
                              <a:pt x="13010" y="4424"/>
                            </a:cubicBezTo>
                            <a:cubicBezTo>
                              <a:pt x="13010" y="4424"/>
                              <a:pt x="13161" y="5657"/>
                              <a:pt x="13158" y="5669"/>
                            </a:cubicBezTo>
                            <a:cubicBezTo>
                              <a:pt x="13154" y="5681"/>
                              <a:pt x="13192" y="6007"/>
                              <a:pt x="13192" y="6007"/>
                            </a:cubicBezTo>
                            <a:cubicBezTo>
                              <a:pt x="13192" y="6007"/>
                              <a:pt x="13286" y="7059"/>
                              <a:pt x="13290" y="7192"/>
                            </a:cubicBezTo>
                            <a:cubicBezTo>
                              <a:pt x="13294" y="7289"/>
                              <a:pt x="13358" y="7748"/>
                              <a:pt x="13393" y="8147"/>
                            </a:cubicBezTo>
                            <a:cubicBezTo>
                              <a:pt x="13347" y="8147"/>
                              <a:pt x="13313" y="8135"/>
                              <a:pt x="13305" y="8123"/>
                            </a:cubicBezTo>
                            <a:cubicBezTo>
                              <a:pt x="13252" y="8062"/>
                              <a:pt x="12707" y="7579"/>
                              <a:pt x="12601" y="7397"/>
                            </a:cubicBezTo>
                            <a:cubicBezTo>
                              <a:pt x="12491" y="7216"/>
                              <a:pt x="12298" y="6757"/>
                              <a:pt x="12298" y="6757"/>
                            </a:cubicBezTo>
                            <a:cubicBezTo>
                              <a:pt x="12249" y="6624"/>
                              <a:pt x="12056" y="6539"/>
                              <a:pt x="11919" y="6612"/>
                            </a:cubicBezTo>
                            <a:cubicBezTo>
                              <a:pt x="11787" y="6684"/>
                              <a:pt x="11665" y="7071"/>
                              <a:pt x="11533" y="7712"/>
                            </a:cubicBezTo>
                            <a:cubicBezTo>
                              <a:pt x="11400" y="8352"/>
                              <a:pt x="11434" y="8727"/>
                              <a:pt x="11393" y="9174"/>
                            </a:cubicBezTo>
                            <a:cubicBezTo>
                              <a:pt x="11347" y="9634"/>
                              <a:pt x="11514" y="11036"/>
                              <a:pt x="11438" y="11737"/>
                            </a:cubicBezTo>
                            <a:cubicBezTo>
                              <a:pt x="11344" y="12583"/>
                              <a:pt x="11241" y="13163"/>
                              <a:pt x="11177" y="13489"/>
                            </a:cubicBezTo>
                            <a:cubicBezTo>
                              <a:pt x="11059" y="13622"/>
                              <a:pt x="10942" y="13755"/>
                              <a:pt x="10859" y="13840"/>
                            </a:cubicBezTo>
                            <a:lnTo>
                              <a:pt x="10859" y="13731"/>
                            </a:lnTo>
                            <a:lnTo>
                              <a:pt x="10851" y="13344"/>
                            </a:lnTo>
                            <a:lnTo>
                              <a:pt x="10817" y="12655"/>
                            </a:lnTo>
                            <a:lnTo>
                              <a:pt x="10787" y="12136"/>
                            </a:lnTo>
                            <a:lnTo>
                              <a:pt x="10783" y="12003"/>
                            </a:lnTo>
                            <a:cubicBezTo>
                              <a:pt x="10806" y="11749"/>
                              <a:pt x="10825" y="11543"/>
                              <a:pt x="10832" y="11459"/>
                            </a:cubicBezTo>
                            <a:cubicBezTo>
                              <a:pt x="10836" y="11422"/>
                              <a:pt x="10840" y="11374"/>
                              <a:pt x="10847" y="11314"/>
                            </a:cubicBezTo>
                            <a:lnTo>
                              <a:pt x="10855" y="11277"/>
                            </a:lnTo>
                            <a:lnTo>
                              <a:pt x="10980" y="10721"/>
                            </a:lnTo>
                            <a:lnTo>
                              <a:pt x="11014" y="10516"/>
                            </a:lnTo>
                            <a:lnTo>
                              <a:pt x="11056" y="10202"/>
                            </a:lnTo>
                            <a:lnTo>
                              <a:pt x="11101" y="9658"/>
                            </a:lnTo>
                            <a:lnTo>
                              <a:pt x="11139" y="9343"/>
                            </a:lnTo>
                            <a:lnTo>
                              <a:pt x="11158" y="9247"/>
                            </a:lnTo>
                            <a:lnTo>
                              <a:pt x="11219" y="9005"/>
                            </a:lnTo>
                            <a:lnTo>
                              <a:pt x="11309" y="8667"/>
                            </a:lnTo>
                            <a:lnTo>
                              <a:pt x="11366" y="8376"/>
                            </a:lnTo>
                            <a:lnTo>
                              <a:pt x="11472" y="7688"/>
                            </a:lnTo>
                            <a:lnTo>
                              <a:pt x="11590" y="7047"/>
                            </a:lnTo>
                            <a:lnTo>
                              <a:pt x="11650" y="6660"/>
                            </a:lnTo>
                            <a:lnTo>
                              <a:pt x="11703" y="6346"/>
                            </a:lnTo>
                            <a:lnTo>
                              <a:pt x="11734" y="6140"/>
                            </a:lnTo>
                            <a:lnTo>
                              <a:pt x="11749" y="5959"/>
                            </a:lnTo>
                            <a:lnTo>
                              <a:pt x="11775" y="5705"/>
                            </a:lnTo>
                            <a:lnTo>
                              <a:pt x="11885" y="5125"/>
                            </a:lnTo>
                            <a:lnTo>
                              <a:pt x="11968" y="4714"/>
                            </a:lnTo>
                            <a:lnTo>
                              <a:pt x="12006" y="4581"/>
                            </a:lnTo>
                            <a:lnTo>
                              <a:pt x="12010" y="4521"/>
                            </a:lnTo>
                            <a:lnTo>
                              <a:pt x="12003" y="4460"/>
                            </a:lnTo>
                            <a:lnTo>
                              <a:pt x="11968" y="4364"/>
                            </a:lnTo>
                            <a:lnTo>
                              <a:pt x="11874" y="4170"/>
                            </a:lnTo>
                            <a:lnTo>
                              <a:pt x="11889" y="4013"/>
                            </a:lnTo>
                            <a:lnTo>
                              <a:pt x="11938" y="3578"/>
                            </a:lnTo>
                            <a:lnTo>
                              <a:pt x="12010" y="3094"/>
                            </a:lnTo>
                            <a:lnTo>
                              <a:pt x="12097" y="2695"/>
                            </a:lnTo>
                            <a:lnTo>
                              <a:pt x="12139" y="2466"/>
                            </a:lnTo>
                            <a:lnTo>
                              <a:pt x="12188" y="2115"/>
                            </a:lnTo>
                            <a:lnTo>
                              <a:pt x="12215" y="1982"/>
                            </a:lnTo>
                            <a:lnTo>
                              <a:pt x="12253" y="1861"/>
                            </a:lnTo>
                            <a:lnTo>
                              <a:pt x="12400" y="1547"/>
                            </a:lnTo>
                            <a:lnTo>
                              <a:pt x="12438" y="1450"/>
                            </a:lnTo>
                            <a:lnTo>
                              <a:pt x="12449" y="1390"/>
                            </a:lnTo>
                            <a:lnTo>
                              <a:pt x="12449" y="1354"/>
                            </a:lnTo>
                            <a:lnTo>
                              <a:pt x="12438" y="1293"/>
                            </a:lnTo>
                            <a:lnTo>
                              <a:pt x="12415" y="1233"/>
                            </a:lnTo>
                            <a:lnTo>
                              <a:pt x="12389" y="1245"/>
                            </a:lnTo>
                            <a:lnTo>
                              <a:pt x="12347" y="1318"/>
                            </a:lnTo>
                            <a:lnTo>
                              <a:pt x="12302" y="1414"/>
                            </a:lnTo>
                            <a:lnTo>
                              <a:pt x="12226" y="1523"/>
                            </a:lnTo>
                            <a:lnTo>
                              <a:pt x="12177" y="1571"/>
                            </a:lnTo>
                            <a:lnTo>
                              <a:pt x="12154" y="1571"/>
                            </a:lnTo>
                            <a:lnTo>
                              <a:pt x="12143" y="1547"/>
                            </a:lnTo>
                            <a:lnTo>
                              <a:pt x="12112" y="1463"/>
                            </a:lnTo>
                            <a:lnTo>
                              <a:pt x="12120" y="1366"/>
                            </a:lnTo>
                            <a:lnTo>
                              <a:pt x="12177" y="979"/>
                            </a:lnTo>
                            <a:lnTo>
                              <a:pt x="12218" y="653"/>
                            </a:lnTo>
                            <a:lnTo>
                              <a:pt x="12226" y="532"/>
                            </a:lnTo>
                            <a:lnTo>
                              <a:pt x="12222" y="471"/>
                            </a:lnTo>
                            <a:lnTo>
                              <a:pt x="12207" y="423"/>
                            </a:lnTo>
                            <a:lnTo>
                              <a:pt x="12184" y="387"/>
                            </a:lnTo>
                            <a:lnTo>
                              <a:pt x="12158" y="399"/>
                            </a:lnTo>
                            <a:lnTo>
                              <a:pt x="12143" y="435"/>
                            </a:lnTo>
                            <a:lnTo>
                              <a:pt x="12131" y="496"/>
                            </a:lnTo>
                            <a:lnTo>
                              <a:pt x="12109" y="701"/>
                            </a:lnTo>
                            <a:lnTo>
                              <a:pt x="12067" y="979"/>
                            </a:lnTo>
                            <a:lnTo>
                              <a:pt x="12040" y="1124"/>
                            </a:lnTo>
                            <a:lnTo>
                              <a:pt x="12029" y="1209"/>
                            </a:lnTo>
                            <a:lnTo>
                              <a:pt x="12025" y="1221"/>
                            </a:lnTo>
                            <a:lnTo>
                              <a:pt x="12021" y="1209"/>
                            </a:lnTo>
                            <a:lnTo>
                              <a:pt x="12003" y="1148"/>
                            </a:lnTo>
                            <a:lnTo>
                              <a:pt x="11999" y="1112"/>
                            </a:lnTo>
                            <a:lnTo>
                              <a:pt x="12037" y="677"/>
                            </a:lnTo>
                            <a:lnTo>
                              <a:pt x="12082" y="314"/>
                            </a:lnTo>
                            <a:lnTo>
                              <a:pt x="12097" y="169"/>
                            </a:lnTo>
                            <a:lnTo>
                              <a:pt x="12097" y="109"/>
                            </a:lnTo>
                            <a:lnTo>
                              <a:pt x="12090" y="60"/>
                            </a:lnTo>
                            <a:lnTo>
                              <a:pt x="12074" y="24"/>
                            </a:lnTo>
                            <a:lnTo>
                              <a:pt x="12048" y="0"/>
                            </a:lnTo>
                            <a:lnTo>
                              <a:pt x="12029" y="12"/>
                            </a:lnTo>
                            <a:lnTo>
                              <a:pt x="12006" y="60"/>
                            </a:lnTo>
                            <a:lnTo>
                              <a:pt x="11991" y="121"/>
                            </a:lnTo>
                            <a:lnTo>
                              <a:pt x="11942" y="508"/>
                            </a:lnTo>
                            <a:lnTo>
                              <a:pt x="11904" y="774"/>
                            </a:lnTo>
                            <a:lnTo>
                              <a:pt x="11881" y="1052"/>
                            </a:lnTo>
                            <a:lnTo>
                              <a:pt x="11881" y="1064"/>
                            </a:lnTo>
                            <a:lnTo>
                              <a:pt x="11851" y="1052"/>
                            </a:lnTo>
                            <a:lnTo>
                              <a:pt x="11836" y="1027"/>
                            </a:lnTo>
                            <a:lnTo>
                              <a:pt x="11802" y="665"/>
                            </a:lnTo>
                            <a:lnTo>
                              <a:pt x="11790" y="387"/>
                            </a:lnTo>
                            <a:lnTo>
                              <a:pt x="11783" y="278"/>
                            </a:lnTo>
                            <a:lnTo>
                              <a:pt x="11771" y="218"/>
                            </a:lnTo>
                            <a:lnTo>
                              <a:pt x="11756" y="181"/>
                            </a:lnTo>
                            <a:lnTo>
                              <a:pt x="11734" y="169"/>
                            </a:lnTo>
                            <a:lnTo>
                              <a:pt x="11711" y="205"/>
                            </a:lnTo>
                            <a:lnTo>
                              <a:pt x="11700" y="266"/>
                            </a:lnTo>
                            <a:lnTo>
                              <a:pt x="11692" y="363"/>
                            </a:lnTo>
                            <a:lnTo>
                              <a:pt x="11696" y="701"/>
                            </a:lnTo>
                            <a:lnTo>
                              <a:pt x="11696" y="786"/>
                            </a:lnTo>
                            <a:lnTo>
                              <a:pt x="11707" y="1160"/>
                            </a:lnTo>
                            <a:lnTo>
                              <a:pt x="11707" y="1330"/>
                            </a:lnTo>
                            <a:lnTo>
                              <a:pt x="11688" y="1438"/>
                            </a:lnTo>
                            <a:lnTo>
                              <a:pt x="11658" y="1547"/>
                            </a:lnTo>
                            <a:lnTo>
                              <a:pt x="11624" y="1583"/>
                            </a:lnTo>
                            <a:lnTo>
                              <a:pt x="11605" y="1583"/>
                            </a:lnTo>
                            <a:lnTo>
                              <a:pt x="11586" y="1571"/>
                            </a:lnTo>
                            <a:lnTo>
                              <a:pt x="11552" y="1487"/>
                            </a:lnTo>
                            <a:lnTo>
                              <a:pt x="11487" y="1257"/>
                            </a:lnTo>
                            <a:lnTo>
                              <a:pt x="11415" y="1003"/>
                            </a:lnTo>
                            <a:lnTo>
                              <a:pt x="11389" y="955"/>
                            </a:lnTo>
                            <a:lnTo>
                              <a:pt x="11359" y="931"/>
                            </a:lnTo>
                            <a:lnTo>
                              <a:pt x="11340" y="931"/>
                            </a:lnTo>
                            <a:lnTo>
                              <a:pt x="11313" y="955"/>
                            </a:lnTo>
                            <a:lnTo>
                              <a:pt x="11294" y="1003"/>
                            </a:lnTo>
                            <a:lnTo>
                              <a:pt x="11290" y="1040"/>
                            </a:lnTo>
                            <a:lnTo>
                              <a:pt x="11294" y="1076"/>
                            </a:lnTo>
                            <a:lnTo>
                              <a:pt x="11347" y="1257"/>
                            </a:lnTo>
                            <a:lnTo>
                              <a:pt x="11374" y="1390"/>
                            </a:lnTo>
                            <a:lnTo>
                              <a:pt x="11385" y="1475"/>
                            </a:lnTo>
                            <a:lnTo>
                              <a:pt x="11461" y="1837"/>
                            </a:lnTo>
                            <a:lnTo>
                              <a:pt x="11495" y="2055"/>
                            </a:lnTo>
                            <a:lnTo>
                              <a:pt x="11620" y="2538"/>
                            </a:lnTo>
                            <a:lnTo>
                              <a:pt x="11639" y="2671"/>
                            </a:lnTo>
                            <a:lnTo>
                              <a:pt x="11643" y="2828"/>
                            </a:lnTo>
                            <a:lnTo>
                              <a:pt x="11635" y="2937"/>
                            </a:lnTo>
                            <a:lnTo>
                              <a:pt x="11575" y="3493"/>
                            </a:lnTo>
                            <a:lnTo>
                              <a:pt x="11556" y="3650"/>
                            </a:lnTo>
                            <a:lnTo>
                              <a:pt x="11552" y="3675"/>
                            </a:lnTo>
                            <a:lnTo>
                              <a:pt x="11548" y="3675"/>
                            </a:lnTo>
                            <a:lnTo>
                              <a:pt x="11537" y="3711"/>
                            </a:lnTo>
                            <a:lnTo>
                              <a:pt x="11522" y="3783"/>
                            </a:lnTo>
                            <a:lnTo>
                              <a:pt x="11484" y="4037"/>
                            </a:lnTo>
                            <a:lnTo>
                              <a:pt x="11431" y="4351"/>
                            </a:lnTo>
                            <a:lnTo>
                              <a:pt x="11366" y="4750"/>
                            </a:lnTo>
                            <a:lnTo>
                              <a:pt x="11336" y="4859"/>
                            </a:lnTo>
                            <a:lnTo>
                              <a:pt x="11317" y="4968"/>
                            </a:lnTo>
                            <a:lnTo>
                              <a:pt x="11302" y="5004"/>
                            </a:lnTo>
                            <a:lnTo>
                              <a:pt x="11196" y="5125"/>
                            </a:lnTo>
                            <a:lnTo>
                              <a:pt x="11131" y="5222"/>
                            </a:lnTo>
                            <a:lnTo>
                              <a:pt x="11003" y="5463"/>
                            </a:lnTo>
                            <a:lnTo>
                              <a:pt x="10957" y="5621"/>
                            </a:lnTo>
                            <a:lnTo>
                              <a:pt x="10859" y="5995"/>
                            </a:lnTo>
                            <a:lnTo>
                              <a:pt x="10624" y="6841"/>
                            </a:lnTo>
                            <a:lnTo>
                              <a:pt x="10370" y="8256"/>
                            </a:lnTo>
                            <a:lnTo>
                              <a:pt x="10344" y="8642"/>
                            </a:lnTo>
                            <a:lnTo>
                              <a:pt x="10310" y="9029"/>
                            </a:lnTo>
                            <a:lnTo>
                              <a:pt x="10298" y="9138"/>
                            </a:lnTo>
                            <a:lnTo>
                              <a:pt x="10302" y="9198"/>
                            </a:lnTo>
                            <a:lnTo>
                              <a:pt x="10101" y="10431"/>
                            </a:lnTo>
                            <a:lnTo>
                              <a:pt x="10078" y="10480"/>
                            </a:lnTo>
                            <a:lnTo>
                              <a:pt x="10063" y="10564"/>
                            </a:lnTo>
                            <a:lnTo>
                              <a:pt x="10048" y="10709"/>
                            </a:lnTo>
                            <a:lnTo>
                              <a:pt x="10037" y="10854"/>
                            </a:lnTo>
                            <a:lnTo>
                              <a:pt x="10014" y="10866"/>
                            </a:lnTo>
                            <a:lnTo>
                              <a:pt x="9988" y="10866"/>
                            </a:lnTo>
                            <a:lnTo>
                              <a:pt x="9972" y="10866"/>
                            </a:lnTo>
                            <a:lnTo>
                              <a:pt x="9961" y="10866"/>
                            </a:lnTo>
                            <a:lnTo>
                              <a:pt x="9904" y="10842"/>
                            </a:lnTo>
                            <a:lnTo>
                              <a:pt x="9893" y="10842"/>
                            </a:lnTo>
                            <a:lnTo>
                              <a:pt x="9882" y="10842"/>
                            </a:lnTo>
                            <a:lnTo>
                              <a:pt x="9866" y="10842"/>
                            </a:lnTo>
                            <a:lnTo>
                              <a:pt x="9844" y="10842"/>
                            </a:lnTo>
                            <a:lnTo>
                              <a:pt x="9829" y="10842"/>
                            </a:lnTo>
                            <a:lnTo>
                              <a:pt x="9734" y="10879"/>
                            </a:lnTo>
                            <a:lnTo>
                              <a:pt x="9722" y="10891"/>
                            </a:lnTo>
                            <a:lnTo>
                              <a:pt x="9681" y="10903"/>
                            </a:lnTo>
                            <a:lnTo>
                              <a:pt x="9673" y="10879"/>
                            </a:lnTo>
                            <a:lnTo>
                              <a:pt x="9669" y="10794"/>
                            </a:lnTo>
                            <a:lnTo>
                              <a:pt x="9681" y="10637"/>
                            </a:lnTo>
                            <a:lnTo>
                              <a:pt x="9688" y="10407"/>
                            </a:lnTo>
                            <a:lnTo>
                              <a:pt x="9696" y="10202"/>
                            </a:lnTo>
                            <a:lnTo>
                              <a:pt x="9700" y="10190"/>
                            </a:lnTo>
                            <a:lnTo>
                              <a:pt x="9726" y="10190"/>
                            </a:lnTo>
                            <a:lnTo>
                              <a:pt x="9757" y="10153"/>
                            </a:lnTo>
                            <a:lnTo>
                              <a:pt x="9772" y="10105"/>
                            </a:lnTo>
                            <a:lnTo>
                              <a:pt x="9775" y="10032"/>
                            </a:lnTo>
                            <a:lnTo>
                              <a:pt x="9775" y="9996"/>
                            </a:lnTo>
                            <a:lnTo>
                              <a:pt x="9779" y="9924"/>
                            </a:lnTo>
                            <a:lnTo>
                              <a:pt x="9772" y="9404"/>
                            </a:lnTo>
                            <a:lnTo>
                              <a:pt x="9764" y="9053"/>
                            </a:lnTo>
                            <a:lnTo>
                              <a:pt x="9760" y="8932"/>
                            </a:lnTo>
                            <a:lnTo>
                              <a:pt x="9760" y="8860"/>
                            </a:lnTo>
                            <a:lnTo>
                              <a:pt x="9749" y="8739"/>
                            </a:lnTo>
                            <a:lnTo>
                              <a:pt x="9741" y="8558"/>
                            </a:lnTo>
                            <a:lnTo>
                              <a:pt x="9738" y="8522"/>
                            </a:lnTo>
                            <a:lnTo>
                              <a:pt x="9734" y="8316"/>
                            </a:lnTo>
                            <a:lnTo>
                              <a:pt x="9738" y="8268"/>
                            </a:lnTo>
                            <a:lnTo>
                              <a:pt x="9734" y="8159"/>
                            </a:lnTo>
                            <a:lnTo>
                              <a:pt x="9730" y="7953"/>
                            </a:lnTo>
                            <a:lnTo>
                              <a:pt x="9715" y="7845"/>
                            </a:lnTo>
                            <a:lnTo>
                              <a:pt x="9707" y="7748"/>
                            </a:lnTo>
                            <a:lnTo>
                              <a:pt x="9696" y="7687"/>
                            </a:lnTo>
                            <a:lnTo>
                              <a:pt x="9688" y="7615"/>
                            </a:lnTo>
                            <a:lnTo>
                              <a:pt x="9647" y="7458"/>
                            </a:lnTo>
                            <a:lnTo>
                              <a:pt x="9594" y="7301"/>
                            </a:lnTo>
                            <a:lnTo>
                              <a:pt x="9586" y="7264"/>
                            </a:lnTo>
                            <a:lnTo>
                              <a:pt x="9571" y="7228"/>
                            </a:lnTo>
                            <a:lnTo>
                              <a:pt x="9541" y="7131"/>
                            </a:lnTo>
                            <a:lnTo>
                              <a:pt x="9510" y="7059"/>
                            </a:lnTo>
                            <a:lnTo>
                              <a:pt x="9461" y="6999"/>
                            </a:lnTo>
                            <a:lnTo>
                              <a:pt x="9427" y="6962"/>
                            </a:lnTo>
                            <a:lnTo>
                              <a:pt x="9370" y="6938"/>
                            </a:lnTo>
                            <a:lnTo>
                              <a:pt x="9355" y="6914"/>
                            </a:lnTo>
                            <a:lnTo>
                              <a:pt x="9344" y="6890"/>
                            </a:lnTo>
                            <a:lnTo>
                              <a:pt x="9317" y="6853"/>
                            </a:lnTo>
                            <a:lnTo>
                              <a:pt x="9283" y="6866"/>
                            </a:lnTo>
                            <a:lnTo>
                              <a:pt x="9264" y="6890"/>
                            </a:lnTo>
                            <a:lnTo>
                              <a:pt x="9253" y="6878"/>
                            </a:lnTo>
                            <a:lnTo>
                              <a:pt x="9257" y="6866"/>
                            </a:lnTo>
                            <a:lnTo>
                              <a:pt x="9260" y="6841"/>
                            </a:lnTo>
                            <a:lnTo>
                              <a:pt x="9257" y="6841"/>
                            </a:lnTo>
                            <a:lnTo>
                              <a:pt x="9238" y="6866"/>
                            </a:lnTo>
                            <a:lnTo>
                              <a:pt x="9238" y="6866"/>
                            </a:lnTo>
                            <a:lnTo>
                              <a:pt x="9223" y="6866"/>
                            </a:lnTo>
                            <a:lnTo>
                              <a:pt x="9196" y="6853"/>
                            </a:lnTo>
                            <a:lnTo>
                              <a:pt x="9185" y="6841"/>
                            </a:lnTo>
                            <a:lnTo>
                              <a:pt x="9166" y="6841"/>
                            </a:lnTo>
                            <a:lnTo>
                              <a:pt x="9154" y="6841"/>
                            </a:lnTo>
                            <a:lnTo>
                              <a:pt x="9094" y="6878"/>
                            </a:lnTo>
                            <a:lnTo>
                              <a:pt x="9082" y="6890"/>
                            </a:lnTo>
                            <a:lnTo>
                              <a:pt x="9067" y="6890"/>
                            </a:lnTo>
                            <a:lnTo>
                              <a:pt x="9052" y="6902"/>
                            </a:lnTo>
                            <a:lnTo>
                              <a:pt x="9037" y="6938"/>
                            </a:lnTo>
                            <a:lnTo>
                              <a:pt x="9026" y="6962"/>
                            </a:lnTo>
                            <a:lnTo>
                              <a:pt x="9014" y="6999"/>
                            </a:lnTo>
                            <a:lnTo>
                              <a:pt x="8999" y="7011"/>
                            </a:lnTo>
                            <a:lnTo>
                              <a:pt x="8995" y="6999"/>
                            </a:lnTo>
                            <a:lnTo>
                              <a:pt x="8984" y="7011"/>
                            </a:lnTo>
                            <a:lnTo>
                              <a:pt x="8942" y="7023"/>
                            </a:lnTo>
                            <a:lnTo>
                              <a:pt x="8912" y="7047"/>
                            </a:lnTo>
                            <a:lnTo>
                              <a:pt x="8878" y="7071"/>
                            </a:lnTo>
                            <a:lnTo>
                              <a:pt x="8795" y="7180"/>
                            </a:lnTo>
                            <a:lnTo>
                              <a:pt x="8738" y="7361"/>
                            </a:lnTo>
                            <a:lnTo>
                              <a:pt x="8730" y="7410"/>
                            </a:lnTo>
                            <a:lnTo>
                              <a:pt x="8707" y="7482"/>
                            </a:lnTo>
                            <a:lnTo>
                              <a:pt x="8658" y="7639"/>
                            </a:lnTo>
                            <a:lnTo>
                              <a:pt x="8639" y="7724"/>
                            </a:lnTo>
                            <a:lnTo>
                              <a:pt x="8609" y="7820"/>
                            </a:lnTo>
                            <a:lnTo>
                              <a:pt x="8582" y="7953"/>
                            </a:lnTo>
                            <a:lnTo>
                              <a:pt x="8579" y="8002"/>
                            </a:lnTo>
                            <a:lnTo>
                              <a:pt x="8579" y="8062"/>
                            </a:lnTo>
                            <a:lnTo>
                              <a:pt x="8571" y="8159"/>
                            </a:lnTo>
                            <a:lnTo>
                              <a:pt x="8567" y="8244"/>
                            </a:lnTo>
                            <a:lnTo>
                              <a:pt x="8567" y="8219"/>
                            </a:lnTo>
                            <a:lnTo>
                              <a:pt x="8564" y="8195"/>
                            </a:lnTo>
                            <a:lnTo>
                              <a:pt x="8556" y="8183"/>
                            </a:lnTo>
                            <a:lnTo>
                              <a:pt x="8541" y="8171"/>
                            </a:lnTo>
                            <a:lnTo>
                              <a:pt x="8529" y="8183"/>
                            </a:lnTo>
                            <a:lnTo>
                              <a:pt x="8518" y="8219"/>
                            </a:lnTo>
                            <a:lnTo>
                              <a:pt x="8510" y="8256"/>
                            </a:lnTo>
                            <a:lnTo>
                              <a:pt x="8488" y="8485"/>
                            </a:lnTo>
                            <a:lnTo>
                              <a:pt x="8469" y="8642"/>
                            </a:lnTo>
                            <a:lnTo>
                              <a:pt x="8461" y="8800"/>
                            </a:lnTo>
                            <a:lnTo>
                              <a:pt x="8461" y="8812"/>
                            </a:lnTo>
                            <a:lnTo>
                              <a:pt x="8442" y="8812"/>
                            </a:lnTo>
                            <a:lnTo>
                              <a:pt x="8435" y="8800"/>
                            </a:lnTo>
                            <a:lnTo>
                              <a:pt x="8412" y="8594"/>
                            </a:lnTo>
                            <a:lnTo>
                              <a:pt x="8401" y="8437"/>
                            </a:lnTo>
                            <a:lnTo>
                              <a:pt x="8393" y="8376"/>
                            </a:lnTo>
                            <a:lnTo>
                              <a:pt x="8385" y="8340"/>
                            </a:lnTo>
                            <a:lnTo>
                              <a:pt x="8374" y="8328"/>
                            </a:lnTo>
                            <a:lnTo>
                              <a:pt x="8359" y="8328"/>
                            </a:lnTo>
                            <a:lnTo>
                              <a:pt x="8344" y="8352"/>
                            </a:lnTo>
                            <a:lnTo>
                              <a:pt x="8336" y="8389"/>
                            </a:lnTo>
                            <a:lnTo>
                              <a:pt x="8332" y="8449"/>
                            </a:lnTo>
                            <a:lnTo>
                              <a:pt x="8336" y="8642"/>
                            </a:lnTo>
                            <a:lnTo>
                              <a:pt x="8336" y="8691"/>
                            </a:lnTo>
                            <a:lnTo>
                              <a:pt x="8348" y="8908"/>
                            </a:lnTo>
                            <a:lnTo>
                              <a:pt x="8348" y="9005"/>
                            </a:lnTo>
                            <a:lnTo>
                              <a:pt x="8336" y="9065"/>
                            </a:lnTo>
                            <a:lnTo>
                              <a:pt x="8321" y="9126"/>
                            </a:lnTo>
                            <a:lnTo>
                              <a:pt x="8302" y="9150"/>
                            </a:lnTo>
                            <a:lnTo>
                              <a:pt x="8291" y="9150"/>
                            </a:lnTo>
                            <a:lnTo>
                              <a:pt x="8279" y="9150"/>
                            </a:lnTo>
                            <a:lnTo>
                              <a:pt x="8261" y="9102"/>
                            </a:lnTo>
                            <a:lnTo>
                              <a:pt x="8219" y="8981"/>
                            </a:lnTo>
                            <a:lnTo>
                              <a:pt x="8173" y="8848"/>
                            </a:lnTo>
                            <a:lnTo>
                              <a:pt x="8158" y="8824"/>
                            </a:lnTo>
                            <a:lnTo>
                              <a:pt x="8139" y="8812"/>
                            </a:lnTo>
                            <a:lnTo>
                              <a:pt x="8128" y="8812"/>
                            </a:lnTo>
                            <a:lnTo>
                              <a:pt x="8113" y="8824"/>
                            </a:lnTo>
                            <a:lnTo>
                              <a:pt x="8101" y="8848"/>
                            </a:lnTo>
                            <a:lnTo>
                              <a:pt x="8101" y="8872"/>
                            </a:lnTo>
                            <a:lnTo>
                              <a:pt x="8105" y="8896"/>
                            </a:lnTo>
                            <a:lnTo>
                              <a:pt x="8139" y="8993"/>
                            </a:lnTo>
                            <a:lnTo>
                              <a:pt x="8158" y="9065"/>
                            </a:lnTo>
                            <a:lnTo>
                              <a:pt x="8166" y="9114"/>
                            </a:lnTo>
                            <a:lnTo>
                              <a:pt x="8215" y="9307"/>
                            </a:lnTo>
                            <a:lnTo>
                              <a:pt x="8238" y="9428"/>
                            </a:lnTo>
                            <a:lnTo>
                              <a:pt x="8317" y="9694"/>
                            </a:lnTo>
                            <a:lnTo>
                              <a:pt x="8329" y="9767"/>
                            </a:lnTo>
                            <a:lnTo>
                              <a:pt x="8332" y="9863"/>
                            </a:lnTo>
                            <a:lnTo>
                              <a:pt x="8329" y="9924"/>
                            </a:lnTo>
                            <a:lnTo>
                              <a:pt x="8302" y="10250"/>
                            </a:lnTo>
                            <a:lnTo>
                              <a:pt x="8295" y="10347"/>
                            </a:lnTo>
                            <a:lnTo>
                              <a:pt x="8291" y="10359"/>
                            </a:lnTo>
                            <a:lnTo>
                              <a:pt x="8291" y="10359"/>
                            </a:lnTo>
                            <a:lnTo>
                              <a:pt x="8287" y="10371"/>
                            </a:lnTo>
                            <a:lnTo>
                              <a:pt x="8279" y="10419"/>
                            </a:lnTo>
                            <a:lnTo>
                              <a:pt x="8261" y="10576"/>
                            </a:lnTo>
                            <a:lnTo>
                              <a:pt x="8234" y="10770"/>
                            </a:lnTo>
                            <a:lnTo>
                              <a:pt x="8230" y="10794"/>
                            </a:lnTo>
                            <a:lnTo>
                              <a:pt x="8185" y="10758"/>
                            </a:lnTo>
                            <a:lnTo>
                              <a:pt x="8173" y="10697"/>
                            </a:lnTo>
                            <a:lnTo>
                              <a:pt x="8158" y="10637"/>
                            </a:lnTo>
                            <a:lnTo>
                              <a:pt x="8094" y="10480"/>
                            </a:lnTo>
                            <a:lnTo>
                              <a:pt x="8086" y="10274"/>
                            </a:lnTo>
                            <a:lnTo>
                              <a:pt x="8075" y="10141"/>
                            </a:lnTo>
                            <a:lnTo>
                              <a:pt x="8048" y="10008"/>
                            </a:lnTo>
                            <a:lnTo>
                              <a:pt x="8026" y="9924"/>
                            </a:lnTo>
                            <a:lnTo>
                              <a:pt x="7984" y="9827"/>
                            </a:lnTo>
                            <a:lnTo>
                              <a:pt x="7901" y="9694"/>
                            </a:lnTo>
                            <a:lnTo>
                              <a:pt x="7886" y="9621"/>
                            </a:lnTo>
                            <a:lnTo>
                              <a:pt x="7810" y="9247"/>
                            </a:lnTo>
                            <a:lnTo>
                              <a:pt x="7753" y="8957"/>
                            </a:lnTo>
                            <a:lnTo>
                              <a:pt x="7636" y="8534"/>
                            </a:lnTo>
                            <a:lnTo>
                              <a:pt x="7545" y="8256"/>
                            </a:lnTo>
                            <a:lnTo>
                              <a:pt x="7306" y="7651"/>
                            </a:lnTo>
                            <a:lnTo>
                              <a:pt x="7155" y="7301"/>
                            </a:lnTo>
                            <a:lnTo>
                              <a:pt x="6999" y="6902"/>
                            </a:lnTo>
                            <a:lnTo>
                              <a:pt x="6946" y="6793"/>
                            </a:lnTo>
                            <a:lnTo>
                              <a:pt x="6874" y="6684"/>
                            </a:lnTo>
                            <a:lnTo>
                              <a:pt x="6829" y="6660"/>
                            </a:lnTo>
                            <a:lnTo>
                              <a:pt x="6821" y="6636"/>
                            </a:lnTo>
                            <a:lnTo>
                              <a:pt x="6738" y="6261"/>
                            </a:lnTo>
                            <a:lnTo>
                              <a:pt x="6632" y="5886"/>
                            </a:lnTo>
                            <a:lnTo>
                              <a:pt x="6586" y="5681"/>
                            </a:lnTo>
                            <a:lnTo>
                              <a:pt x="6552" y="5621"/>
                            </a:lnTo>
                            <a:lnTo>
                              <a:pt x="6533" y="5572"/>
                            </a:lnTo>
                            <a:lnTo>
                              <a:pt x="6488" y="5355"/>
                            </a:lnTo>
                            <a:lnTo>
                              <a:pt x="6458" y="5161"/>
                            </a:lnTo>
                            <a:lnTo>
                              <a:pt x="6461" y="5052"/>
                            </a:lnTo>
                            <a:lnTo>
                              <a:pt x="6488" y="4750"/>
                            </a:lnTo>
                            <a:lnTo>
                              <a:pt x="6530" y="4484"/>
                            </a:lnTo>
                            <a:lnTo>
                              <a:pt x="6552" y="4110"/>
                            </a:lnTo>
                            <a:lnTo>
                              <a:pt x="6579" y="3795"/>
                            </a:lnTo>
                            <a:lnTo>
                              <a:pt x="6590" y="3554"/>
                            </a:lnTo>
                            <a:lnTo>
                              <a:pt x="6605" y="3409"/>
                            </a:lnTo>
                            <a:lnTo>
                              <a:pt x="6632" y="3276"/>
                            </a:lnTo>
                            <a:lnTo>
                              <a:pt x="6643" y="3215"/>
                            </a:lnTo>
                            <a:lnTo>
                              <a:pt x="6643" y="3179"/>
                            </a:lnTo>
                            <a:lnTo>
                              <a:pt x="6636" y="3143"/>
                            </a:lnTo>
                            <a:lnTo>
                              <a:pt x="6609" y="3119"/>
                            </a:lnTo>
                            <a:lnTo>
                              <a:pt x="6586" y="3131"/>
                            </a:lnTo>
                            <a:lnTo>
                              <a:pt x="6549" y="3179"/>
                            </a:lnTo>
                            <a:lnTo>
                              <a:pt x="6522" y="3264"/>
                            </a:lnTo>
                            <a:lnTo>
                              <a:pt x="6499" y="3372"/>
                            </a:lnTo>
                            <a:lnTo>
                              <a:pt x="6439" y="3844"/>
                            </a:lnTo>
                            <a:lnTo>
                              <a:pt x="6427" y="3916"/>
                            </a:lnTo>
                            <a:lnTo>
                              <a:pt x="6408" y="3989"/>
                            </a:lnTo>
                            <a:lnTo>
                              <a:pt x="6397" y="4001"/>
                            </a:lnTo>
                            <a:lnTo>
                              <a:pt x="6386" y="4001"/>
                            </a:lnTo>
                            <a:lnTo>
                              <a:pt x="6382" y="3989"/>
                            </a:lnTo>
                            <a:lnTo>
                              <a:pt x="6318" y="3771"/>
                            </a:lnTo>
                            <a:lnTo>
                              <a:pt x="6295" y="3143"/>
                            </a:lnTo>
                            <a:lnTo>
                              <a:pt x="6265" y="2478"/>
                            </a:lnTo>
                            <a:lnTo>
                              <a:pt x="6253" y="2381"/>
                            </a:lnTo>
                            <a:lnTo>
                              <a:pt x="6238" y="2333"/>
                            </a:lnTo>
                            <a:lnTo>
                              <a:pt x="6215" y="2321"/>
                            </a:lnTo>
                            <a:lnTo>
                              <a:pt x="6200" y="2321"/>
                            </a:lnTo>
                            <a:lnTo>
                              <a:pt x="6181" y="2357"/>
                            </a:lnTo>
                            <a:lnTo>
                              <a:pt x="6170" y="2417"/>
                            </a:lnTo>
                            <a:lnTo>
                              <a:pt x="6166" y="2514"/>
                            </a:lnTo>
                            <a:lnTo>
                              <a:pt x="6174" y="2853"/>
                            </a:lnTo>
                            <a:lnTo>
                              <a:pt x="6170" y="3167"/>
                            </a:lnTo>
                            <a:lnTo>
                              <a:pt x="6162" y="3300"/>
                            </a:lnTo>
                            <a:lnTo>
                              <a:pt x="6155" y="3409"/>
                            </a:lnTo>
                            <a:lnTo>
                              <a:pt x="6147" y="3409"/>
                            </a:lnTo>
                            <a:lnTo>
                              <a:pt x="6140" y="3360"/>
                            </a:lnTo>
                            <a:lnTo>
                              <a:pt x="6117" y="3167"/>
                            </a:lnTo>
                            <a:lnTo>
                              <a:pt x="6102" y="3034"/>
                            </a:lnTo>
                            <a:lnTo>
                              <a:pt x="6079" y="2901"/>
                            </a:lnTo>
                            <a:lnTo>
                              <a:pt x="6003" y="2430"/>
                            </a:lnTo>
                            <a:lnTo>
                              <a:pt x="5992" y="2381"/>
                            </a:lnTo>
                            <a:lnTo>
                              <a:pt x="5969" y="2357"/>
                            </a:lnTo>
                            <a:lnTo>
                              <a:pt x="5950" y="2369"/>
                            </a:lnTo>
                            <a:lnTo>
                              <a:pt x="5931" y="2405"/>
                            </a:lnTo>
                            <a:lnTo>
                              <a:pt x="5920" y="2454"/>
                            </a:lnTo>
                            <a:lnTo>
                              <a:pt x="5912" y="2526"/>
                            </a:lnTo>
                            <a:lnTo>
                              <a:pt x="5916" y="2575"/>
                            </a:lnTo>
                            <a:lnTo>
                              <a:pt x="5946" y="2804"/>
                            </a:lnTo>
                            <a:lnTo>
                              <a:pt x="5912" y="2840"/>
                            </a:lnTo>
                            <a:lnTo>
                              <a:pt x="5897" y="2889"/>
                            </a:lnTo>
                            <a:lnTo>
                              <a:pt x="5890" y="2937"/>
                            </a:lnTo>
                            <a:lnTo>
                              <a:pt x="5893" y="3082"/>
                            </a:lnTo>
                            <a:lnTo>
                              <a:pt x="5950" y="3759"/>
                            </a:lnTo>
                            <a:lnTo>
                              <a:pt x="5973" y="3965"/>
                            </a:lnTo>
                            <a:lnTo>
                              <a:pt x="5969" y="4061"/>
                            </a:lnTo>
                            <a:lnTo>
                              <a:pt x="5962" y="4122"/>
                            </a:lnTo>
                            <a:lnTo>
                              <a:pt x="5946" y="4158"/>
                            </a:lnTo>
                            <a:lnTo>
                              <a:pt x="5943" y="4158"/>
                            </a:lnTo>
                            <a:lnTo>
                              <a:pt x="5943" y="4146"/>
                            </a:lnTo>
                            <a:lnTo>
                              <a:pt x="5844" y="3856"/>
                            </a:lnTo>
                            <a:lnTo>
                              <a:pt x="5821" y="3747"/>
                            </a:lnTo>
                            <a:lnTo>
                              <a:pt x="5818" y="3711"/>
                            </a:lnTo>
                            <a:lnTo>
                              <a:pt x="5795" y="3699"/>
                            </a:lnTo>
                            <a:lnTo>
                              <a:pt x="5783" y="3699"/>
                            </a:lnTo>
                            <a:lnTo>
                              <a:pt x="5768" y="3735"/>
                            </a:lnTo>
                            <a:lnTo>
                              <a:pt x="5761" y="3795"/>
                            </a:lnTo>
                            <a:lnTo>
                              <a:pt x="5765" y="3904"/>
                            </a:lnTo>
                            <a:lnTo>
                              <a:pt x="5783" y="4013"/>
                            </a:lnTo>
                            <a:lnTo>
                              <a:pt x="5833" y="4206"/>
                            </a:lnTo>
                            <a:lnTo>
                              <a:pt x="5893" y="4424"/>
                            </a:lnTo>
                            <a:lnTo>
                              <a:pt x="5908" y="4521"/>
                            </a:lnTo>
                            <a:lnTo>
                              <a:pt x="5954" y="4871"/>
                            </a:lnTo>
                            <a:lnTo>
                              <a:pt x="5992" y="5113"/>
                            </a:lnTo>
                            <a:lnTo>
                              <a:pt x="6075" y="5524"/>
                            </a:lnTo>
                            <a:lnTo>
                              <a:pt x="6109" y="5657"/>
                            </a:lnTo>
                            <a:lnTo>
                              <a:pt x="6200" y="5923"/>
                            </a:lnTo>
                            <a:lnTo>
                              <a:pt x="6253" y="6116"/>
                            </a:lnTo>
                            <a:lnTo>
                              <a:pt x="6291" y="6297"/>
                            </a:lnTo>
                            <a:lnTo>
                              <a:pt x="6249" y="6443"/>
                            </a:lnTo>
                            <a:lnTo>
                              <a:pt x="6230" y="6551"/>
                            </a:lnTo>
                            <a:lnTo>
                              <a:pt x="6215" y="6721"/>
                            </a:lnTo>
                            <a:lnTo>
                              <a:pt x="6211" y="6841"/>
                            </a:lnTo>
                            <a:lnTo>
                              <a:pt x="6215" y="6962"/>
                            </a:lnTo>
                            <a:lnTo>
                              <a:pt x="6230" y="7047"/>
                            </a:lnTo>
                            <a:lnTo>
                              <a:pt x="6382" y="7579"/>
                            </a:lnTo>
                            <a:lnTo>
                              <a:pt x="6412" y="7688"/>
                            </a:lnTo>
                            <a:cubicBezTo>
                              <a:pt x="6408" y="7760"/>
                              <a:pt x="6401" y="7857"/>
                              <a:pt x="6382" y="7966"/>
                            </a:cubicBezTo>
                            <a:cubicBezTo>
                              <a:pt x="6344" y="8147"/>
                              <a:pt x="6352" y="8147"/>
                              <a:pt x="6348" y="8268"/>
                            </a:cubicBezTo>
                            <a:cubicBezTo>
                              <a:pt x="6344" y="8389"/>
                              <a:pt x="6336" y="8401"/>
                              <a:pt x="6348" y="8534"/>
                            </a:cubicBezTo>
                            <a:cubicBezTo>
                              <a:pt x="6359" y="8679"/>
                              <a:pt x="6382" y="8751"/>
                              <a:pt x="6382" y="8751"/>
                            </a:cubicBezTo>
                            <a:cubicBezTo>
                              <a:pt x="6382" y="8751"/>
                              <a:pt x="6363" y="9549"/>
                              <a:pt x="6359" y="9549"/>
                            </a:cubicBezTo>
                            <a:cubicBezTo>
                              <a:pt x="6355" y="9549"/>
                              <a:pt x="6348" y="9754"/>
                              <a:pt x="6348" y="9754"/>
                            </a:cubicBezTo>
                            <a:cubicBezTo>
                              <a:pt x="6348" y="9754"/>
                              <a:pt x="6310" y="10407"/>
                              <a:pt x="6302" y="10480"/>
                            </a:cubicBezTo>
                            <a:cubicBezTo>
                              <a:pt x="6299" y="10528"/>
                              <a:pt x="6295" y="10842"/>
                              <a:pt x="6280" y="11084"/>
                            </a:cubicBezTo>
                            <a:cubicBezTo>
                              <a:pt x="6253" y="11036"/>
                              <a:pt x="6238" y="11012"/>
                              <a:pt x="6234" y="10999"/>
                            </a:cubicBezTo>
                            <a:cubicBezTo>
                              <a:pt x="6211" y="10927"/>
                              <a:pt x="5958" y="10202"/>
                              <a:pt x="5912" y="10008"/>
                            </a:cubicBezTo>
                            <a:cubicBezTo>
                              <a:pt x="5867" y="9815"/>
                              <a:pt x="5802" y="9404"/>
                              <a:pt x="5802" y="9404"/>
                            </a:cubicBezTo>
                            <a:cubicBezTo>
                              <a:pt x="5787" y="9295"/>
                              <a:pt x="5689" y="9078"/>
                              <a:pt x="5609" y="9005"/>
                            </a:cubicBezTo>
                            <a:cubicBezTo>
                              <a:pt x="5530" y="8933"/>
                              <a:pt x="5435" y="9041"/>
                              <a:pt x="5306" y="9271"/>
                            </a:cubicBezTo>
                            <a:cubicBezTo>
                              <a:pt x="5181" y="9513"/>
                              <a:pt x="5170" y="9742"/>
                              <a:pt x="5109" y="9948"/>
                            </a:cubicBezTo>
                            <a:cubicBezTo>
                              <a:pt x="5045" y="10165"/>
                              <a:pt x="5022" y="11060"/>
                              <a:pt x="4920" y="11374"/>
                            </a:cubicBezTo>
                            <a:cubicBezTo>
                              <a:pt x="4799" y="11749"/>
                              <a:pt x="4696" y="11979"/>
                              <a:pt x="4636" y="12099"/>
                            </a:cubicBezTo>
                            <a:cubicBezTo>
                              <a:pt x="4560" y="12075"/>
                              <a:pt x="4484" y="12039"/>
                              <a:pt x="4431" y="12027"/>
                            </a:cubicBezTo>
                            <a:cubicBezTo>
                              <a:pt x="4431" y="12015"/>
                              <a:pt x="4443" y="11664"/>
                              <a:pt x="4443" y="11398"/>
                            </a:cubicBezTo>
                            <a:cubicBezTo>
                              <a:pt x="4500" y="11169"/>
                              <a:pt x="4598" y="10818"/>
                              <a:pt x="4621" y="10758"/>
                            </a:cubicBezTo>
                            <a:cubicBezTo>
                              <a:pt x="4651" y="10661"/>
                              <a:pt x="4768" y="10226"/>
                              <a:pt x="4806" y="10178"/>
                            </a:cubicBezTo>
                            <a:cubicBezTo>
                              <a:pt x="4848" y="10129"/>
                              <a:pt x="4897" y="10032"/>
                              <a:pt x="4916" y="9924"/>
                            </a:cubicBezTo>
                            <a:cubicBezTo>
                              <a:pt x="4935" y="9815"/>
                              <a:pt x="4950" y="9682"/>
                              <a:pt x="4943" y="9621"/>
                            </a:cubicBezTo>
                            <a:cubicBezTo>
                              <a:pt x="4935" y="9561"/>
                              <a:pt x="4920" y="9573"/>
                              <a:pt x="4912" y="9573"/>
                            </a:cubicBezTo>
                            <a:cubicBezTo>
                              <a:pt x="4905" y="9573"/>
                              <a:pt x="4893" y="9585"/>
                              <a:pt x="4874" y="9646"/>
                            </a:cubicBezTo>
                            <a:cubicBezTo>
                              <a:pt x="4856" y="9706"/>
                              <a:pt x="4871" y="9767"/>
                              <a:pt x="4852" y="9791"/>
                            </a:cubicBezTo>
                            <a:cubicBezTo>
                              <a:pt x="4833" y="9815"/>
                              <a:pt x="4821" y="9803"/>
                              <a:pt x="4818" y="9767"/>
                            </a:cubicBezTo>
                            <a:cubicBezTo>
                              <a:pt x="4818" y="9730"/>
                              <a:pt x="4818" y="9682"/>
                              <a:pt x="4825" y="9621"/>
                            </a:cubicBezTo>
                            <a:cubicBezTo>
                              <a:pt x="4833" y="9561"/>
                              <a:pt x="4803" y="9525"/>
                              <a:pt x="4825" y="9428"/>
                            </a:cubicBezTo>
                            <a:cubicBezTo>
                              <a:pt x="4848" y="9331"/>
                              <a:pt x="4867" y="9247"/>
                              <a:pt x="4878" y="9211"/>
                            </a:cubicBezTo>
                            <a:cubicBezTo>
                              <a:pt x="4886" y="9174"/>
                              <a:pt x="4909" y="9186"/>
                              <a:pt x="4905" y="9150"/>
                            </a:cubicBezTo>
                            <a:cubicBezTo>
                              <a:pt x="4901" y="9114"/>
                              <a:pt x="4924" y="8812"/>
                              <a:pt x="4893" y="8763"/>
                            </a:cubicBezTo>
                            <a:cubicBezTo>
                              <a:pt x="4878" y="8739"/>
                              <a:pt x="4867" y="8739"/>
                              <a:pt x="4859" y="8775"/>
                            </a:cubicBezTo>
                            <a:cubicBezTo>
                              <a:pt x="4848" y="8824"/>
                              <a:pt x="4852" y="8836"/>
                              <a:pt x="4840" y="8872"/>
                            </a:cubicBezTo>
                            <a:cubicBezTo>
                              <a:pt x="4829" y="8908"/>
                              <a:pt x="4821" y="8933"/>
                              <a:pt x="4799" y="8896"/>
                            </a:cubicBezTo>
                            <a:cubicBezTo>
                              <a:pt x="4776" y="8860"/>
                              <a:pt x="4787" y="8824"/>
                              <a:pt x="4753" y="8824"/>
                            </a:cubicBezTo>
                            <a:cubicBezTo>
                              <a:pt x="4719" y="8824"/>
                              <a:pt x="4704" y="8860"/>
                              <a:pt x="4689" y="8908"/>
                            </a:cubicBezTo>
                            <a:cubicBezTo>
                              <a:pt x="4674" y="8945"/>
                              <a:pt x="4666" y="8957"/>
                              <a:pt x="4632" y="9065"/>
                            </a:cubicBezTo>
                            <a:cubicBezTo>
                              <a:pt x="4632" y="9065"/>
                              <a:pt x="4602" y="9235"/>
                              <a:pt x="4606" y="9392"/>
                            </a:cubicBezTo>
                            <a:cubicBezTo>
                              <a:pt x="4609" y="9549"/>
                              <a:pt x="4617" y="9694"/>
                              <a:pt x="4583" y="9803"/>
                            </a:cubicBezTo>
                            <a:cubicBezTo>
                              <a:pt x="4560" y="9887"/>
                              <a:pt x="4473" y="10093"/>
                              <a:pt x="4405" y="10274"/>
                            </a:cubicBezTo>
                            <a:cubicBezTo>
                              <a:pt x="4390" y="9936"/>
                              <a:pt x="4371" y="9501"/>
                              <a:pt x="4359" y="9416"/>
                            </a:cubicBezTo>
                            <a:cubicBezTo>
                              <a:pt x="4337" y="9283"/>
                              <a:pt x="4310" y="8642"/>
                              <a:pt x="4310" y="8594"/>
                            </a:cubicBezTo>
                            <a:cubicBezTo>
                              <a:pt x="4310" y="8534"/>
                              <a:pt x="4314" y="8352"/>
                              <a:pt x="4314" y="8352"/>
                            </a:cubicBezTo>
                            <a:cubicBezTo>
                              <a:pt x="4314" y="8352"/>
                              <a:pt x="4363" y="7264"/>
                              <a:pt x="4310" y="7023"/>
                            </a:cubicBezTo>
                            <a:cubicBezTo>
                              <a:pt x="4310" y="7023"/>
                              <a:pt x="4257" y="6926"/>
                              <a:pt x="4253" y="7107"/>
                            </a:cubicBezTo>
                            <a:cubicBezTo>
                              <a:pt x="4253" y="7107"/>
                              <a:pt x="4231" y="6914"/>
                              <a:pt x="4197" y="6999"/>
                            </a:cubicBezTo>
                            <a:cubicBezTo>
                              <a:pt x="4197" y="6999"/>
                              <a:pt x="4155" y="6781"/>
                              <a:pt x="4125" y="6926"/>
                            </a:cubicBezTo>
                            <a:cubicBezTo>
                              <a:pt x="4125" y="6926"/>
                              <a:pt x="4121" y="7119"/>
                              <a:pt x="4109" y="7132"/>
                            </a:cubicBezTo>
                            <a:cubicBezTo>
                              <a:pt x="4098" y="7144"/>
                              <a:pt x="4090" y="6878"/>
                              <a:pt x="4090" y="6878"/>
                            </a:cubicBezTo>
                            <a:lnTo>
                              <a:pt x="4098" y="6515"/>
                            </a:lnTo>
                            <a:cubicBezTo>
                              <a:pt x="4098" y="6515"/>
                              <a:pt x="4109" y="6261"/>
                              <a:pt x="4087" y="6285"/>
                            </a:cubicBezTo>
                            <a:cubicBezTo>
                              <a:pt x="4087" y="6285"/>
                              <a:pt x="4053" y="6225"/>
                              <a:pt x="4041" y="6358"/>
                            </a:cubicBezTo>
                            <a:lnTo>
                              <a:pt x="4030" y="6733"/>
                            </a:lnTo>
                            <a:cubicBezTo>
                              <a:pt x="4030" y="6733"/>
                              <a:pt x="4030" y="6914"/>
                              <a:pt x="4030" y="6938"/>
                            </a:cubicBezTo>
                            <a:cubicBezTo>
                              <a:pt x="4030" y="6950"/>
                              <a:pt x="4026" y="7107"/>
                              <a:pt x="4030" y="7119"/>
                            </a:cubicBezTo>
                            <a:cubicBezTo>
                              <a:pt x="4034" y="7132"/>
                              <a:pt x="3992" y="7264"/>
                              <a:pt x="3973" y="7313"/>
                            </a:cubicBezTo>
                            <a:cubicBezTo>
                              <a:pt x="3954" y="7361"/>
                              <a:pt x="3939" y="7410"/>
                              <a:pt x="3943" y="7470"/>
                            </a:cubicBezTo>
                            <a:cubicBezTo>
                              <a:pt x="3943" y="7530"/>
                              <a:pt x="3943" y="7724"/>
                              <a:pt x="3943" y="7724"/>
                            </a:cubicBezTo>
                            <a:cubicBezTo>
                              <a:pt x="3943" y="7724"/>
                              <a:pt x="3943" y="7845"/>
                              <a:pt x="3950" y="7881"/>
                            </a:cubicBezTo>
                            <a:cubicBezTo>
                              <a:pt x="3954" y="7917"/>
                              <a:pt x="4000" y="8111"/>
                              <a:pt x="4015" y="8123"/>
                            </a:cubicBezTo>
                            <a:cubicBezTo>
                              <a:pt x="4030" y="8135"/>
                              <a:pt x="4068" y="8304"/>
                              <a:pt x="4068" y="8304"/>
                            </a:cubicBezTo>
                            <a:cubicBezTo>
                              <a:pt x="4068" y="8304"/>
                              <a:pt x="4098" y="8389"/>
                              <a:pt x="4098" y="8449"/>
                            </a:cubicBezTo>
                            <a:cubicBezTo>
                              <a:pt x="4098" y="8509"/>
                              <a:pt x="4102" y="8630"/>
                              <a:pt x="4102" y="8630"/>
                            </a:cubicBezTo>
                            <a:cubicBezTo>
                              <a:pt x="4102" y="8630"/>
                              <a:pt x="4117" y="8691"/>
                              <a:pt x="4117" y="8751"/>
                            </a:cubicBezTo>
                            <a:cubicBezTo>
                              <a:pt x="4121" y="8812"/>
                              <a:pt x="4132" y="9078"/>
                              <a:pt x="4132" y="9078"/>
                            </a:cubicBezTo>
                            <a:cubicBezTo>
                              <a:pt x="4132" y="9078"/>
                              <a:pt x="4140" y="9440"/>
                              <a:pt x="4140" y="9501"/>
                            </a:cubicBezTo>
                            <a:cubicBezTo>
                              <a:pt x="4140" y="9549"/>
                              <a:pt x="4147" y="9912"/>
                              <a:pt x="4147" y="10045"/>
                            </a:cubicBezTo>
                            <a:cubicBezTo>
                              <a:pt x="4151" y="10178"/>
                              <a:pt x="4140" y="10588"/>
                              <a:pt x="4147" y="10721"/>
                            </a:cubicBezTo>
                            <a:cubicBezTo>
                              <a:pt x="4151" y="10758"/>
                              <a:pt x="4151" y="10842"/>
                              <a:pt x="4155" y="10939"/>
                            </a:cubicBezTo>
                            <a:cubicBezTo>
                              <a:pt x="4102" y="11084"/>
                              <a:pt x="4053" y="11217"/>
                              <a:pt x="4030" y="11290"/>
                            </a:cubicBezTo>
                            <a:cubicBezTo>
                              <a:pt x="3984" y="11435"/>
                              <a:pt x="3954" y="11555"/>
                              <a:pt x="3931" y="11652"/>
                            </a:cubicBezTo>
                            <a:cubicBezTo>
                              <a:pt x="3905" y="11761"/>
                              <a:pt x="3878" y="11833"/>
                              <a:pt x="3901" y="12003"/>
                            </a:cubicBezTo>
                            <a:cubicBezTo>
                              <a:pt x="3920" y="12136"/>
                              <a:pt x="4030" y="12510"/>
                              <a:pt x="4087" y="12692"/>
                            </a:cubicBezTo>
                            <a:cubicBezTo>
                              <a:pt x="4079" y="12728"/>
                              <a:pt x="4072" y="12752"/>
                              <a:pt x="4064" y="12788"/>
                            </a:cubicBezTo>
                            <a:cubicBezTo>
                              <a:pt x="4053" y="12849"/>
                              <a:pt x="4053" y="12897"/>
                              <a:pt x="4053" y="12994"/>
                            </a:cubicBezTo>
                            <a:cubicBezTo>
                              <a:pt x="4053" y="13091"/>
                              <a:pt x="4053" y="13115"/>
                              <a:pt x="4041" y="13151"/>
                            </a:cubicBezTo>
                            <a:cubicBezTo>
                              <a:pt x="4034" y="13187"/>
                              <a:pt x="4026" y="13187"/>
                              <a:pt x="4026" y="13284"/>
                            </a:cubicBezTo>
                            <a:cubicBezTo>
                              <a:pt x="4026" y="13381"/>
                              <a:pt x="3984" y="13502"/>
                              <a:pt x="3984" y="13598"/>
                            </a:cubicBezTo>
                            <a:cubicBezTo>
                              <a:pt x="3984" y="13683"/>
                              <a:pt x="3965" y="13731"/>
                              <a:pt x="3969" y="13780"/>
                            </a:cubicBezTo>
                            <a:cubicBezTo>
                              <a:pt x="3973" y="13828"/>
                              <a:pt x="3950" y="13888"/>
                              <a:pt x="3947" y="13937"/>
                            </a:cubicBezTo>
                            <a:cubicBezTo>
                              <a:pt x="3947" y="13985"/>
                              <a:pt x="3924" y="14070"/>
                              <a:pt x="3924" y="14154"/>
                            </a:cubicBezTo>
                            <a:cubicBezTo>
                              <a:pt x="3924" y="14227"/>
                              <a:pt x="3935" y="14239"/>
                              <a:pt x="3924" y="14263"/>
                            </a:cubicBezTo>
                            <a:cubicBezTo>
                              <a:pt x="3916" y="14287"/>
                              <a:pt x="3806" y="14348"/>
                              <a:pt x="3776" y="14130"/>
                            </a:cubicBezTo>
                            <a:cubicBezTo>
                              <a:pt x="3750" y="13912"/>
                              <a:pt x="3765" y="13852"/>
                              <a:pt x="3765" y="13852"/>
                            </a:cubicBezTo>
                            <a:cubicBezTo>
                              <a:pt x="3765" y="13852"/>
                              <a:pt x="3841" y="13767"/>
                              <a:pt x="3856" y="13574"/>
                            </a:cubicBezTo>
                            <a:cubicBezTo>
                              <a:pt x="3871" y="13393"/>
                              <a:pt x="3867" y="13308"/>
                              <a:pt x="3867" y="13308"/>
                            </a:cubicBezTo>
                            <a:cubicBezTo>
                              <a:pt x="3867" y="13308"/>
                              <a:pt x="3863" y="13224"/>
                              <a:pt x="3848" y="13296"/>
                            </a:cubicBezTo>
                            <a:cubicBezTo>
                              <a:pt x="3848" y="13296"/>
                              <a:pt x="3969" y="11459"/>
                              <a:pt x="3594" y="11580"/>
                            </a:cubicBezTo>
                            <a:cubicBezTo>
                              <a:pt x="3594" y="11580"/>
                              <a:pt x="3450" y="11374"/>
                              <a:pt x="3337" y="11761"/>
                            </a:cubicBezTo>
                            <a:cubicBezTo>
                              <a:pt x="3337" y="11749"/>
                              <a:pt x="3337" y="11737"/>
                              <a:pt x="3337" y="11725"/>
                            </a:cubicBezTo>
                            <a:cubicBezTo>
                              <a:pt x="3333" y="11531"/>
                              <a:pt x="3325" y="11326"/>
                              <a:pt x="3333" y="11132"/>
                            </a:cubicBezTo>
                            <a:cubicBezTo>
                              <a:pt x="3337" y="10951"/>
                              <a:pt x="3348" y="10794"/>
                              <a:pt x="3367" y="10649"/>
                            </a:cubicBezTo>
                            <a:cubicBezTo>
                              <a:pt x="3356" y="10335"/>
                              <a:pt x="3337" y="10032"/>
                              <a:pt x="3318" y="9996"/>
                            </a:cubicBezTo>
                            <a:cubicBezTo>
                              <a:pt x="3318" y="9996"/>
                              <a:pt x="3352" y="9464"/>
                              <a:pt x="3337" y="9065"/>
                            </a:cubicBezTo>
                            <a:lnTo>
                              <a:pt x="3348" y="8304"/>
                            </a:lnTo>
                            <a:cubicBezTo>
                              <a:pt x="3348" y="8304"/>
                              <a:pt x="3337" y="7917"/>
                              <a:pt x="3284" y="8244"/>
                            </a:cubicBezTo>
                            <a:cubicBezTo>
                              <a:pt x="3284" y="8244"/>
                              <a:pt x="3257" y="8642"/>
                              <a:pt x="3261" y="8800"/>
                            </a:cubicBezTo>
                            <a:cubicBezTo>
                              <a:pt x="3261" y="8800"/>
                              <a:pt x="3250" y="8957"/>
                              <a:pt x="3223" y="8812"/>
                            </a:cubicBezTo>
                            <a:cubicBezTo>
                              <a:pt x="3223" y="8812"/>
                              <a:pt x="3197" y="8159"/>
                              <a:pt x="3174" y="7978"/>
                            </a:cubicBezTo>
                            <a:cubicBezTo>
                              <a:pt x="3174" y="7978"/>
                              <a:pt x="3117" y="7458"/>
                              <a:pt x="3094" y="7820"/>
                            </a:cubicBezTo>
                            <a:cubicBezTo>
                              <a:pt x="3075" y="8086"/>
                              <a:pt x="3128" y="8449"/>
                              <a:pt x="3128" y="8618"/>
                            </a:cubicBezTo>
                            <a:cubicBezTo>
                              <a:pt x="3128" y="8618"/>
                              <a:pt x="3147" y="8993"/>
                              <a:pt x="3113" y="8775"/>
                            </a:cubicBezTo>
                            <a:cubicBezTo>
                              <a:pt x="3113" y="8775"/>
                              <a:pt x="3075" y="8413"/>
                              <a:pt x="3072" y="8340"/>
                            </a:cubicBezTo>
                            <a:cubicBezTo>
                              <a:pt x="3072" y="8340"/>
                              <a:pt x="3060" y="8195"/>
                              <a:pt x="3041" y="8050"/>
                            </a:cubicBezTo>
                            <a:cubicBezTo>
                              <a:pt x="3041" y="8050"/>
                              <a:pt x="2981" y="7397"/>
                              <a:pt x="2939" y="7748"/>
                            </a:cubicBezTo>
                            <a:cubicBezTo>
                              <a:pt x="2939" y="7748"/>
                              <a:pt x="2985" y="8389"/>
                              <a:pt x="3003" y="8654"/>
                            </a:cubicBezTo>
                            <a:cubicBezTo>
                              <a:pt x="3003" y="8654"/>
                              <a:pt x="2939" y="8014"/>
                              <a:pt x="2909" y="8268"/>
                            </a:cubicBezTo>
                            <a:cubicBezTo>
                              <a:pt x="2909" y="8268"/>
                              <a:pt x="2935" y="8908"/>
                              <a:pt x="2977" y="9102"/>
                            </a:cubicBezTo>
                            <a:cubicBezTo>
                              <a:pt x="2977" y="9102"/>
                              <a:pt x="3026" y="9779"/>
                              <a:pt x="3011" y="9887"/>
                            </a:cubicBezTo>
                            <a:cubicBezTo>
                              <a:pt x="3011" y="9887"/>
                              <a:pt x="2985" y="10008"/>
                              <a:pt x="2985" y="10226"/>
                            </a:cubicBezTo>
                            <a:cubicBezTo>
                              <a:pt x="2985" y="10226"/>
                              <a:pt x="2939" y="10516"/>
                              <a:pt x="2943" y="10721"/>
                            </a:cubicBezTo>
                            <a:cubicBezTo>
                              <a:pt x="2947" y="10927"/>
                              <a:pt x="2920" y="10975"/>
                              <a:pt x="2920" y="11084"/>
                            </a:cubicBezTo>
                            <a:cubicBezTo>
                              <a:pt x="2920" y="11084"/>
                              <a:pt x="2863" y="11785"/>
                              <a:pt x="2818" y="12498"/>
                            </a:cubicBezTo>
                            <a:cubicBezTo>
                              <a:pt x="2818" y="12498"/>
                              <a:pt x="2814" y="12486"/>
                              <a:pt x="2814" y="12486"/>
                            </a:cubicBezTo>
                            <a:cubicBezTo>
                              <a:pt x="2761" y="12341"/>
                              <a:pt x="2803" y="12450"/>
                              <a:pt x="2803" y="12450"/>
                            </a:cubicBezTo>
                            <a:cubicBezTo>
                              <a:pt x="2803" y="12450"/>
                              <a:pt x="2791" y="12402"/>
                              <a:pt x="2788" y="12353"/>
                            </a:cubicBezTo>
                            <a:cubicBezTo>
                              <a:pt x="2784" y="12305"/>
                              <a:pt x="2844" y="12063"/>
                              <a:pt x="2810" y="12027"/>
                            </a:cubicBezTo>
                            <a:cubicBezTo>
                              <a:pt x="2776" y="11991"/>
                              <a:pt x="2753" y="11858"/>
                              <a:pt x="2765" y="11713"/>
                            </a:cubicBezTo>
                            <a:cubicBezTo>
                              <a:pt x="2776" y="11568"/>
                              <a:pt x="2738" y="11580"/>
                              <a:pt x="2723" y="11604"/>
                            </a:cubicBezTo>
                            <a:cubicBezTo>
                              <a:pt x="2708" y="11628"/>
                              <a:pt x="2704" y="11483"/>
                              <a:pt x="2704" y="11483"/>
                            </a:cubicBezTo>
                            <a:lnTo>
                              <a:pt x="2689" y="11483"/>
                            </a:lnTo>
                            <a:cubicBezTo>
                              <a:pt x="2689" y="11483"/>
                              <a:pt x="2708" y="10794"/>
                              <a:pt x="2704" y="10456"/>
                            </a:cubicBezTo>
                            <a:cubicBezTo>
                              <a:pt x="2704" y="10117"/>
                              <a:pt x="2651" y="9597"/>
                              <a:pt x="2663" y="9211"/>
                            </a:cubicBezTo>
                            <a:cubicBezTo>
                              <a:pt x="2670" y="8812"/>
                              <a:pt x="2685" y="8207"/>
                              <a:pt x="2674" y="8207"/>
                            </a:cubicBezTo>
                            <a:cubicBezTo>
                              <a:pt x="2663" y="8195"/>
                              <a:pt x="2716" y="8086"/>
                              <a:pt x="2697" y="7978"/>
                            </a:cubicBezTo>
                            <a:cubicBezTo>
                              <a:pt x="2678" y="7869"/>
                              <a:pt x="2678" y="7869"/>
                              <a:pt x="2678" y="7869"/>
                            </a:cubicBezTo>
                            <a:cubicBezTo>
                              <a:pt x="2678" y="7869"/>
                              <a:pt x="2807" y="7325"/>
                              <a:pt x="2810" y="7216"/>
                            </a:cubicBezTo>
                            <a:cubicBezTo>
                              <a:pt x="2814" y="7095"/>
                              <a:pt x="2780" y="7047"/>
                              <a:pt x="2788" y="6950"/>
                            </a:cubicBezTo>
                            <a:cubicBezTo>
                              <a:pt x="2795" y="6853"/>
                              <a:pt x="2803" y="6515"/>
                              <a:pt x="2814" y="6491"/>
                            </a:cubicBezTo>
                            <a:cubicBezTo>
                              <a:pt x="2825" y="6467"/>
                              <a:pt x="2757" y="6334"/>
                              <a:pt x="2746" y="6733"/>
                            </a:cubicBezTo>
                            <a:cubicBezTo>
                              <a:pt x="2735" y="7131"/>
                              <a:pt x="2742" y="7023"/>
                              <a:pt x="2735" y="7023"/>
                            </a:cubicBezTo>
                            <a:cubicBezTo>
                              <a:pt x="2727" y="7023"/>
                              <a:pt x="2704" y="6878"/>
                              <a:pt x="2682" y="6817"/>
                            </a:cubicBezTo>
                            <a:cubicBezTo>
                              <a:pt x="2659" y="6757"/>
                              <a:pt x="2663" y="6563"/>
                              <a:pt x="2659" y="6515"/>
                            </a:cubicBezTo>
                            <a:cubicBezTo>
                              <a:pt x="2655" y="6467"/>
                              <a:pt x="2659" y="6080"/>
                              <a:pt x="2659" y="6032"/>
                            </a:cubicBezTo>
                            <a:cubicBezTo>
                              <a:pt x="2659" y="5971"/>
                              <a:pt x="2659" y="5608"/>
                              <a:pt x="2632" y="5633"/>
                            </a:cubicBezTo>
                            <a:cubicBezTo>
                              <a:pt x="2606" y="5645"/>
                              <a:pt x="2598" y="5693"/>
                              <a:pt x="2598" y="5705"/>
                            </a:cubicBezTo>
                            <a:cubicBezTo>
                              <a:pt x="2598" y="5729"/>
                              <a:pt x="2606" y="5995"/>
                              <a:pt x="2606" y="6044"/>
                            </a:cubicBezTo>
                            <a:cubicBezTo>
                              <a:pt x="2606" y="6080"/>
                              <a:pt x="2591" y="6189"/>
                              <a:pt x="2598" y="6213"/>
                            </a:cubicBezTo>
                            <a:cubicBezTo>
                              <a:pt x="2606" y="6237"/>
                              <a:pt x="2606" y="6418"/>
                              <a:pt x="2606" y="6418"/>
                            </a:cubicBezTo>
                            <a:lnTo>
                              <a:pt x="2594" y="6503"/>
                            </a:lnTo>
                            <a:cubicBezTo>
                              <a:pt x="2594" y="6503"/>
                              <a:pt x="2579" y="6539"/>
                              <a:pt x="2568" y="6539"/>
                            </a:cubicBezTo>
                            <a:cubicBezTo>
                              <a:pt x="2557" y="6539"/>
                              <a:pt x="2549" y="6394"/>
                              <a:pt x="2549" y="6394"/>
                            </a:cubicBezTo>
                            <a:lnTo>
                              <a:pt x="2522" y="6140"/>
                            </a:lnTo>
                            <a:lnTo>
                              <a:pt x="2504" y="5899"/>
                            </a:lnTo>
                            <a:lnTo>
                              <a:pt x="2469" y="5681"/>
                            </a:lnTo>
                            <a:cubicBezTo>
                              <a:pt x="2469" y="5681"/>
                              <a:pt x="2458" y="5584"/>
                              <a:pt x="2439" y="5608"/>
                            </a:cubicBezTo>
                            <a:cubicBezTo>
                              <a:pt x="2420" y="5633"/>
                              <a:pt x="2397" y="5657"/>
                              <a:pt x="2405" y="5766"/>
                            </a:cubicBezTo>
                            <a:lnTo>
                              <a:pt x="2439" y="5995"/>
                            </a:lnTo>
                            <a:cubicBezTo>
                              <a:pt x="2439" y="5995"/>
                              <a:pt x="2450" y="6152"/>
                              <a:pt x="2454" y="6177"/>
                            </a:cubicBezTo>
                            <a:cubicBezTo>
                              <a:pt x="2458" y="6201"/>
                              <a:pt x="2469" y="6310"/>
                              <a:pt x="2469" y="6310"/>
                            </a:cubicBezTo>
                            <a:lnTo>
                              <a:pt x="2492" y="6455"/>
                            </a:lnTo>
                            <a:lnTo>
                              <a:pt x="2496" y="6563"/>
                            </a:lnTo>
                            <a:cubicBezTo>
                              <a:pt x="2496" y="6563"/>
                              <a:pt x="2504" y="6624"/>
                              <a:pt x="2492" y="6624"/>
                            </a:cubicBezTo>
                            <a:cubicBezTo>
                              <a:pt x="2481" y="6624"/>
                              <a:pt x="2397" y="6019"/>
                              <a:pt x="2390" y="5874"/>
                            </a:cubicBezTo>
                            <a:cubicBezTo>
                              <a:pt x="2390" y="5874"/>
                              <a:pt x="2333" y="5850"/>
                              <a:pt x="2341" y="5971"/>
                            </a:cubicBezTo>
                            <a:cubicBezTo>
                              <a:pt x="2348" y="6092"/>
                              <a:pt x="2363" y="6152"/>
                              <a:pt x="2363" y="6152"/>
                            </a:cubicBezTo>
                            <a:lnTo>
                              <a:pt x="2379" y="6310"/>
                            </a:lnTo>
                            <a:cubicBezTo>
                              <a:pt x="2379" y="6310"/>
                              <a:pt x="2409" y="6467"/>
                              <a:pt x="2409" y="6491"/>
                            </a:cubicBezTo>
                            <a:cubicBezTo>
                              <a:pt x="2409" y="6515"/>
                              <a:pt x="2424" y="6600"/>
                              <a:pt x="2424" y="6612"/>
                            </a:cubicBezTo>
                            <a:cubicBezTo>
                              <a:pt x="2428" y="6636"/>
                              <a:pt x="2432" y="6696"/>
                              <a:pt x="2432" y="6696"/>
                            </a:cubicBezTo>
                            <a:cubicBezTo>
                              <a:pt x="2432" y="6696"/>
                              <a:pt x="2424" y="6781"/>
                              <a:pt x="2401" y="6672"/>
                            </a:cubicBezTo>
                            <a:cubicBezTo>
                              <a:pt x="2379" y="6563"/>
                              <a:pt x="2344" y="6406"/>
                              <a:pt x="2344" y="6406"/>
                            </a:cubicBezTo>
                            <a:cubicBezTo>
                              <a:pt x="2344" y="6406"/>
                              <a:pt x="2314" y="6273"/>
                              <a:pt x="2303" y="6285"/>
                            </a:cubicBezTo>
                            <a:cubicBezTo>
                              <a:pt x="2295" y="6297"/>
                              <a:pt x="2280" y="6370"/>
                              <a:pt x="2280" y="6370"/>
                            </a:cubicBezTo>
                            <a:lnTo>
                              <a:pt x="2295" y="6503"/>
                            </a:lnTo>
                            <a:cubicBezTo>
                              <a:pt x="2295" y="6503"/>
                              <a:pt x="2303" y="6575"/>
                              <a:pt x="2318" y="6624"/>
                            </a:cubicBezTo>
                            <a:cubicBezTo>
                              <a:pt x="2333" y="6660"/>
                              <a:pt x="2329" y="6696"/>
                              <a:pt x="2341" y="6745"/>
                            </a:cubicBezTo>
                            <a:cubicBezTo>
                              <a:pt x="2352" y="6805"/>
                              <a:pt x="2352" y="6817"/>
                              <a:pt x="2363" y="6853"/>
                            </a:cubicBezTo>
                            <a:cubicBezTo>
                              <a:pt x="2375" y="6890"/>
                              <a:pt x="2386" y="6938"/>
                              <a:pt x="2386" y="6974"/>
                            </a:cubicBezTo>
                            <a:cubicBezTo>
                              <a:pt x="2390" y="6999"/>
                              <a:pt x="2386" y="7059"/>
                              <a:pt x="2397" y="7083"/>
                            </a:cubicBezTo>
                            <a:cubicBezTo>
                              <a:pt x="2409" y="7107"/>
                              <a:pt x="2416" y="7156"/>
                              <a:pt x="2420" y="7240"/>
                            </a:cubicBezTo>
                            <a:cubicBezTo>
                              <a:pt x="2424" y="7325"/>
                              <a:pt x="2439" y="7446"/>
                              <a:pt x="2439" y="7482"/>
                            </a:cubicBezTo>
                            <a:cubicBezTo>
                              <a:pt x="2439" y="7518"/>
                              <a:pt x="2458" y="7639"/>
                              <a:pt x="2458" y="7675"/>
                            </a:cubicBezTo>
                            <a:cubicBezTo>
                              <a:pt x="2458" y="7712"/>
                              <a:pt x="2466" y="7760"/>
                              <a:pt x="2466" y="7796"/>
                            </a:cubicBezTo>
                            <a:cubicBezTo>
                              <a:pt x="2466" y="7820"/>
                              <a:pt x="2458" y="7905"/>
                              <a:pt x="2458" y="7905"/>
                            </a:cubicBezTo>
                            <a:cubicBezTo>
                              <a:pt x="2458" y="7905"/>
                              <a:pt x="2462" y="8014"/>
                              <a:pt x="2466" y="8038"/>
                            </a:cubicBezTo>
                            <a:cubicBezTo>
                              <a:pt x="2469" y="8062"/>
                              <a:pt x="2477" y="8111"/>
                              <a:pt x="2477" y="8111"/>
                            </a:cubicBezTo>
                            <a:lnTo>
                              <a:pt x="2485" y="8171"/>
                            </a:lnTo>
                            <a:cubicBezTo>
                              <a:pt x="2485" y="8171"/>
                              <a:pt x="2439" y="9259"/>
                              <a:pt x="2447" y="9440"/>
                            </a:cubicBezTo>
                            <a:cubicBezTo>
                              <a:pt x="2447" y="9440"/>
                              <a:pt x="2435" y="9670"/>
                              <a:pt x="2435" y="9815"/>
                            </a:cubicBezTo>
                            <a:cubicBezTo>
                              <a:pt x="2439" y="9960"/>
                              <a:pt x="2450" y="10238"/>
                              <a:pt x="2443" y="10310"/>
                            </a:cubicBezTo>
                            <a:cubicBezTo>
                              <a:pt x="2435" y="10395"/>
                              <a:pt x="2435" y="10613"/>
                              <a:pt x="2443" y="10709"/>
                            </a:cubicBezTo>
                            <a:cubicBezTo>
                              <a:pt x="2447" y="10818"/>
                              <a:pt x="2466" y="11157"/>
                              <a:pt x="2466" y="11193"/>
                            </a:cubicBezTo>
                            <a:cubicBezTo>
                              <a:pt x="2466" y="11229"/>
                              <a:pt x="2477" y="11277"/>
                              <a:pt x="2477" y="11374"/>
                            </a:cubicBezTo>
                            <a:cubicBezTo>
                              <a:pt x="2473" y="11459"/>
                              <a:pt x="2477" y="11543"/>
                              <a:pt x="2481" y="11568"/>
                            </a:cubicBezTo>
                            <a:cubicBezTo>
                              <a:pt x="2485" y="11592"/>
                              <a:pt x="2473" y="11640"/>
                              <a:pt x="2473" y="11640"/>
                            </a:cubicBezTo>
                            <a:cubicBezTo>
                              <a:pt x="2473" y="11640"/>
                              <a:pt x="2409" y="11713"/>
                              <a:pt x="2413" y="11882"/>
                            </a:cubicBezTo>
                            <a:cubicBezTo>
                              <a:pt x="2416" y="12051"/>
                              <a:pt x="2439" y="12148"/>
                              <a:pt x="2428" y="12208"/>
                            </a:cubicBezTo>
                            <a:cubicBezTo>
                              <a:pt x="2416" y="12269"/>
                              <a:pt x="2405" y="12486"/>
                              <a:pt x="2416" y="12559"/>
                            </a:cubicBezTo>
                            <a:cubicBezTo>
                              <a:pt x="2428" y="12631"/>
                              <a:pt x="2420" y="12692"/>
                              <a:pt x="2409" y="12764"/>
                            </a:cubicBezTo>
                            <a:cubicBezTo>
                              <a:pt x="2397" y="12825"/>
                              <a:pt x="2405" y="12921"/>
                              <a:pt x="2420" y="13042"/>
                            </a:cubicBezTo>
                            <a:cubicBezTo>
                              <a:pt x="2435" y="13163"/>
                              <a:pt x="2454" y="13223"/>
                              <a:pt x="2454" y="13308"/>
                            </a:cubicBezTo>
                            <a:cubicBezTo>
                              <a:pt x="2454" y="13381"/>
                              <a:pt x="2469" y="13465"/>
                              <a:pt x="2469" y="13574"/>
                            </a:cubicBezTo>
                            <a:cubicBezTo>
                              <a:pt x="2466" y="13683"/>
                              <a:pt x="2466" y="13864"/>
                              <a:pt x="2466" y="13925"/>
                            </a:cubicBezTo>
                            <a:cubicBezTo>
                              <a:pt x="2466" y="13949"/>
                              <a:pt x="2469" y="14082"/>
                              <a:pt x="2473" y="14203"/>
                            </a:cubicBezTo>
                            <a:cubicBezTo>
                              <a:pt x="2473" y="14227"/>
                              <a:pt x="2473" y="14360"/>
                              <a:pt x="2473" y="14541"/>
                            </a:cubicBezTo>
                            <a:cubicBezTo>
                              <a:pt x="2424" y="14589"/>
                              <a:pt x="2356" y="14710"/>
                              <a:pt x="2352" y="14831"/>
                            </a:cubicBezTo>
                            <a:cubicBezTo>
                              <a:pt x="2352" y="14831"/>
                              <a:pt x="2310" y="14904"/>
                              <a:pt x="2250" y="14916"/>
                            </a:cubicBezTo>
                            <a:cubicBezTo>
                              <a:pt x="2250" y="14916"/>
                              <a:pt x="1988" y="14952"/>
                              <a:pt x="1935" y="15182"/>
                            </a:cubicBezTo>
                            <a:cubicBezTo>
                              <a:pt x="1935" y="15182"/>
                              <a:pt x="1848" y="15061"/>
                              <a:pt x="1822" y="15085"/>
                            </a:cubicBezTo>
                            <a:cubicBezTo>
                              <a:pt x="1822" y="15085"/>
                              <a:pt x="1852" y="14759"/>
                              <a:pt x="1886" y="14638"/>
                            </a:cubicBezTo>
                            <a:cubicBezTo>
                              <a:pt x="1886" y="14638"/>
                              <a:pt x="1988" y="14033"/>
                              <a:pt x="1898" y="13332"/>
                            </a:cubicBezTo>
                            <a:cubicBezTo>
                              <a:pt x="1898" y="13332"/>
                              <a:pt x="1837" y="13115"/>
                              <a:pt x="1814" y="12958"/>
                            </a:cubicBezTo>
                            <a:cubicBezTo>
                              <a:pt x="1814" y="12958"/>
                              <a:pt x="1791" y="12680"/>
                              <a:pt x="1738" y="12667"/>
                            </a:cubicBezTo>
                            <a:cubicBezTo>
                              <a:pt x="1738" y="12667"/>
                              <a:pt x="1678" y="12510"/>
                              <a:pt x="1674" y="12402"/>
                            </a:cubicBezTo>
                            <a:cubicBezTo>
                              <a:pt x="1674" y="12402"/>
                              <a:pt x="1636" y="12111"/>
                              <a:pt x="1576" y="12111"/>
                            </a:cubicBezTo>
                            <a:cubicBezTo>
                              <a:pt x="1576" y="12111"/>
                              <a:pt x="1507" y="11991"/>
                              <a:pt x="1451" y="11991"/>
                            </a:cubicBezTo>
                            <a:cubicBezTo>
                              <a:pt x="1451" y="11991"/>
                              <a:pt x="1303" y="11700"/>
                              <a:pt x="1220" y="11991"/>
                            </a:cubicBezTo>
                            <a:cubicBezTo>
                              <a:pt x="1220" y="11991"/>
                              <a:pt x="1091" y="12220"/>
                              <a:pt x="1091" y="12317"/>
                            </a:cubicBezTo>
                            <a:cubicBezTo>
                              <a:pt x="1091" y="12317"/>
                              <a:pt x="1076" y="11132"/>
                              <a:pt x="1087" y="10903"/>
                            </a:cubicBezTo>
                            <a:cubicBezTo>
                              <a:pt x="1087" y="10903"/>
                              <a:pt x="1114" y="10637"/>
                              <a:pt x="1091" y="10347"/>
                            </a:cubicBezTo>
                            <a:cubicBezTo>
                              <a:pt x="1091" y="10347"/>
                              <a:pt x="1163" y="9730"/>
                              <a:pt x="1110" y="9525"/>
                            </a:cubicBezTo>
                            <a:cubicBezTo>
                              <a:pt x="1110" y="9525"/>
                              <a:pt x="1117" y="9368"/>
                              <a:pt x="1151" y="9283"/>
                            </a:cubicBezTo>
                            <a:cubicBezTo>
                              <a:pt x="1151" y="9283"/>
                              <a:pt x="1250" y="9053"/>
                              <a:pt x="1257" y="8932"/>
                            </a:cubicBezTo>
                            <a:cubicBezTo>
                              <a:pt x="1257" y="8932"/>
                              <a:pt x="1280" y="8800"/>
                              <a:pt x="1310" y="8727"/>
                            </a:cubicBezTo>
                            <a:lnTo>
                              <a:pt x="1386" y="8582"/>
                            </a:lnTo>
                            <a:cubicBezTo>
                              <a:pt x="1386" y="8582"/>
                              <a:pt x="1443" y="8401"/>
                              <a:pt x="1379" y="8340"/>
                            </a:cubicBezTo>
                            <a:cubicBezTo>
                              <a:pt x="1379" y="8340"/>
                              <a:pt x="1295" y="8352"/>
                              <a:pt x="1284" y="8485"/>
                            </a:cubicBezTo>
                            <a:cubicBezTo>
                              <a:pt x="1284" y="8485"/>
                              <a:pt x="1220" y="8703"/>
                              <a:pt x="1182" y="8630"/>
                            </a:cubicBezTo>
                            <a:cubicBezTo>
                              <a:pt x="1182" y="8630"/>
                              <a:pt x="1098" y="8473"/>
                              <a:pt x="1121" y="8050"/>
                            </a:cubicBezTo>
                            <a:lnTo>
                              <a:pt x="1140" y="7289"/>
                            </a:lnTo>
                            <a:cubicBezTo>
                              <a:pt x="1140" y="7289"/>
                              <a:pt x="1148" y="7035"/>
                              <a:pt x="1095" y="7059"/>
                            </a:cubicBezTo>
                            <a:cubicBezTo>
                              <a:pt x="1095" y="7059"/>
                              <a:pt x="1034" y="7083"/>
                              <a:pt x="1049" y="7555"/>
                            </a:cubicBezTo>
                            <a:cubicBezTo>
                              <a:pt x="1049" y="7555"/>
                              <a:pt x="1015" y="8147"/>
                              <a:pt x="966" y="7772"/>
                            </a:cubicBezTo>
                            <a:cubicBezTo>
                              <a:pt x="966" y="7772"/>
                              <a:pt x="875" y="6974"/>
                              <a:pt x="867" y="6890"/>
                            </a:cubicBezTo>
                            <a:cubicBezTo>
                              <a:pt x="867" y="6890"/>
                              <a:pt x="803" y="6684"/>
                              <a:pt x="803" y="6974"/>
                            </a:cubicBezTo>
                            <a:lnTo>
                              <a:pt x="845" y="7518"/>
                            </a:lnTo>
                            <a:cubicBezTo>
                              <a:pt x="845" y="7518"/>
                              <a:pt x="864" y="7724"/>
                              <a:pt x="818" y="7482"/>
                            </a:cubicBezTo>
                            <a:cubicBezTo>
                              <a:pt x="818" y="7482"/>
                              <a:pt x="746" y="7035"/>
                              <a:pt x="720" y="6986"/>
                            </a:cubicBezTo>
                            <a:cubicBezTo>
                              <a:pt x="720" y="6986"/>
                              <a:pt x="625" y="6890"/>
                              <a:pt x="678" y="7216"/>
                            </a:cubicBezTo>
                            <a:cubicBezTo>
                              <a:pt x="678" y="7216"/>
                              <a:pt x="795" y="7990"/>
                              <a:pt x="750" y="7905"/>
                            </a:cubicBezTo>
                            <a:cubicBezTo>
                              <a:pt x="750" y="7905"/>
                              <a:pt x="633" y="7530"/>
                              <a:pt x="610" y="7518"/>
                            </a:cubicBezTo>
                            <a:cubicBezTo>
                              <a:pt x="610" y="7518"/>
                              <a:pt x="519" y="7446"/>
                              <a:pt x="583" y="7675"/>
                            </a:cubicBezTo>
                            <a:cubicBezTo>
                              <a:pt x="583" y="7675"/>
                              <a:pt x="746" y="8219"/>
                              <a:pt x="761" y="8461"/>
                            </a:cubicBezTo>
                            <a:cubicBezTo>
                              <a:pt x="761" y="8461"/>
                              <a:pt x="788" y="8763"/>
                              <a:pt x="811" y="8848"/>
                            </a:cubicBezTo>
                            <a:cubicBezTo>
                              <a:pt x="811" y="8848"/>
                              <a:pt x="841" y="9198"/>
                              <a:pt x="833" y="9295"/>
                            </a:cubicBezTo>
                            <a:cubicBezTo>
                              <a:pt x="833" y="9295"/>
                              <a:pt x="754" y="9331"/>
                              <a:pt x="750" y="9404"/>
                            </a:cubicBezTo>
                            <a:cubicBezTo>
                              <a:pt x="750" y="9404"/>
                              <a:pt x="799" y="10117"/>
                              <a:pt x="723" y="10782"/>
                            </a:cubicBezTo>
                            <a:cubicBezTo>
                              <a:pt x="723" y="10782"/>
                              <a:pt x="678" y="11435"/>
                              <a:pt x="701" y="11833"/>
                            </a:cubicBezTo>
                            <a:cubicBezTo>
                              <a:pt x="723" y="12220"/>
                              <a:pt x="701" y="12450"/>
                              <a:pt x="701" y="12631"/>
                            </a:cubicBezTo>
                            <a:cubicBezTo>
                              <a:pt x="701" y="12813"/>
                              <a:pt x="704" y="13344"/>
                              <a:pt x="720" y="13477"/>
                            </a:cubicBezTo>
                            <a:cubicBezTo>
                              <a:pt x="720" y="13477"/>
                              <a:pt x="644" y="13792"/>
                              <a:pt x="644" y="14118"/>
                            </a:cubicBezTo>
                            <a:cubicBezTo>
                              <a:pt x="644" y="14118"/>
                              <a:pt x="564" y="13961"/>
                              <a:pt x="439" y="13973"/>
                            </a:cubicBezTo>
                            <a:cubicBezTo>
                              <a:pt x="439" y="13973"/>
                              <a:pt x="614" y="14082"/>
                              <a:pt x="625" y="14215"/>
                            </a:cubicBezTo>
                            <a:cubicBezTo>
                              <a:pt x="625" y="14215"/>
                              <a:pt x="636" y="14481"/>
                              <a:pt x="610" y="14481"/>
                            </a:cubicBezTo>
                            <a:cubicBezTo>
                              <a:pt x="610" y="14481"/>
                              <a:pt x="424" y="14638"/>
                              <a:pt x="398" y="14771"/>
                            </a:cubicBezTo>
                            <a:cubicBezTo>
                              <a:pt x="398" y="14771"/>
                              <a:pt x="386" y="14783"/>
                              <a:pt x="360" y="14795"/>
                            </a:cubicBezTo>
                            <a:cubicBezTo>
                              <a:pt x="360" y="14795"/>
                              <a:pt x="413" y="14831"/>
                              <a:pt x="462" y="14747"/>
                            </a:cubicBezTo>
                            <a:cubicBezTo>
                              <a:pt x="462" y="14747"/>
                              <a:pt x="606" y="14577"/>
                              <a:pt x="564" y="14722"/>
                            </a:cubicBezTo>
                            <a:cubicBezTo>
                              <a:pt x="564" y="14722"/>
                              <a:pt x="447" y="14819"/>
                              <a:pt x="443" y="15000"/>
                            </a:cubicBezTo>
                            <a:cubicBezTo>
                              <a:pt x="443" y="15000"/>
                              <a:pt x="534" y="14807"/>
                              <a:pt x="572" y="14831"/>
                            </a:cubicBezTo>
                            <a:cubicBezTo>
                              <a:pt x="572" y="14831"/>
                              <a:pt x="610" y="14831"/>
                              <a:pt x="587" y="14952"/>
                            </a:cubicBezTo>
                            <a:cubicBezTo>
                              <a:pt x="587" y="14952"/>
                              <a:pt x="557" y="15037"/>
                              <a:pt x="561" y="15206"/>
                            </a:cubicBezTo>
                            <a:cubicBezTo>
                              <a:pt x="561" y="15206"/>
                              <a:pt x="591" y="15254"/>
                              <a:pt x="504" y="15472"/>
                            </a:cubicBezTo>
                            <a:cubicBezTo>
                              <a:pt x="504" y="15472"/>
                              <a:pt x="454" y="15617"/>
                              <a:pt x="454" y="15713"/>
                            </a:cubicBezTo>
                            <a:cubicBezTo>
                              <a:pt x="454" y="15713"/>
                              <a:pt x="523" y="15508"/>
                              <a:pt x="561" y="15460"/>
                            </a:cubicBezTo>
                            <a:cubicBezTo>
                              <a:pt x="561" y="15460"/>
                              <a:pt x="591" y="15387"/>
                              <a:pt x="568" y="15629"/>
                            </a:cubicBezTo>
                            <a:cubicBezTo>
                              <a:pt x="568" y="15629"/>
                              <a:pt x="568" y="15677"/>
                              <a:pt x="568" y="15738"/>
                            </a:cubicBezTo>
                            <a:cubicBezTo>
                              <a:pt x="553" y="15726"/>
                              <a:pt x="534" y="15701"/>
                              <a:pt x="519" y="15689"/>
                            </a:cubicBezTo>
                            <a:cubicBezTo>
                              <a:pt x="519" y="15713"/>
                              <a:pt x="515" y="15726"/>
                              <a:pt x="515" y="15750"/>
                            </a:cubicBezTo>
                            <a:cubicBezTo>
                              <a:pt x="500" y="15738"/>
                              <a:pt x="489" y="15701"/>
                              <a:pt x="485" y="15774"/>
                            </a:cubicBezTo>
                            <a:cubicBezTo>
                              <a:pt x="500" y="15774"/>
                              <a:pt x="504" y="15738"/>
                              <a:pt x="508" y="15798"/>
                            </a:cubicBezTo>
                            <a:cubicBezTo>
                              <a:pt x="489" y="15846"/>
                              <a:pt x="458" y="15750"/>
                              <a:pt x="439" y="15798"/>
                            </a:cubicBezTo>
                            <a:cubicBezTo>
                              <a:pt x="451" y="15713"/>
                              <a:pt x="401" y="15713"/>
                              <a:pt x="390" y="15641"/>
                            </a:cubicBezTo>
                            <a:cubicBezTo>
                              <a:pt x="390" y="15665"/>
                              <a:pt x="379" y="15653"/>
                              <a:pt x="379" y="15677"/>
                            </a:cubicBezTo>
                            <a:cubicBezTo>
                              <a:pt x="386" y="15689"/>
                              <a:pt x="386" y="15738"/>
                              <a:pt x="394" y="15750"/>
                            </a:cubicBezTo>
                            <a:cubicBezTo>
                              <a:pt x="405" y="15762"/>
                              <a:pt x="405" y="15738"/>
                              <a:pt x="417" y="15738"/>
                            </a:cubicBezTo>
                            <a:cubicBezTo>
                              <a:pt x="439" y="15822"/>
                              <a:pt x="436" y="15931"/>
                              <a:pt x="428" y="16016"/>
                            </a:cubicBezTo>
                            <a:cubicBezTo>
                              <a:pt x="413" y="16004"/>
                              <a:pt x="401" y="16004"/>
                              <a:pt x="394" y="15991"/>
                            </a:cubicBezTo>
                            <a:cubicBezTo>
                              <a:pt x="394" y="15991"/>
                              <a:pt x="250" y="15810"/>
                              <a:pt x="220" y="15883"/>
                            </a:cubicBezTo>
                            <a:cubicBezTo>
                              <a:pt x="220" y="15883"/>
                              <a:pt x="125" y="15907"/>
                              <a:pt x="106" y="15883"/>
                            </a:cubicBezTo>
                            <a:cubicBezTo>
                              <a:pt x="106" y="15883"/>
                              <a:pt x="189" y="16560"/>
                              <a:pt x="299" y="16801"/>
                            </a:cubicBezTo>
                            <a:cubicBezTo>
                              <a:pt x="299" y="16801"/>
                              <a:pt x="348" y="17031"/>
                              <a:pt x="311" y="17091"/>
                            </a:cubicBezTo>
                            <a:cubicBezTo>
                              <a:pt x="311" y="17091"/>
                              <a:pt x="223" y="17321"/>
                              <a:pt x="223" y="17418"/>
                            </a:cubicBezTo>
                            <a:cubicBezTo>
                              <a:pt x="223" y="17418"/>
                              <a:pt x="186" y="17466"/>
                              <a:pt x="167" y="17478"/>
                            </a:cubicBezTo>
                            <a:cubicBezTo>
                              <a:pt x="167" y="17478"/>
                              <a:pt x="235" y="17539"/>
                              <a:pt x="242" y="17635"/>
                            </a:cubicBezTo>
                            <a:cubicBezTo>
                              <a:pt x="223" y="17635"/>
                              <a:pt x="201" y="17635"/>
                              <a:pt x="178" y="17647"/>
                            </a:cubicBezTo>
                            <a:cubicBezTo>
                              <a:pt x="151" y="17744"/>
                              <a:pt x="117" y="17817"/>
                              <a:pt x="87" y="17901"/>
                            </a:cubicBezTo>
                            <a:cubicBezTo>
                              <a:pt x="72" y="18143"/>
                              <a:pt x="61" y="18288"/>
                              <a:pt x="83" y="18494"/>
                            </a:cubicBezTo>
                            <a:cubicBezTo>
                              <a:pt x="148" y="18554"/>
                              <a:pt x="159" y="18747"/>
                              <a:pt x="201" y="18868"/>
                            </a:cubicBezTo>
                            <a:cubicBezTo>
                              <a:pt x="239" y="18772"/>
                              <a:pt x="284" y="18711"/>
                              <a:pt x="330" y="18639"/>
                            </a:cubicBezTo>
                            <a:cubicBezTo>
                              <a:pt x="330" y="18639"/>
                              <a:pt x="330" y="18651"/>
                              <a:pt x="330" y="18651"/>
                            </a:cubicBezTo>
                            <a:cubicBezTo>
                              <a:pt x="345" y="18675"/>
                              <a:pt x="345" y="18639"/>
                              <a:pt x="348" y="18602"/>
                            </a:cubicBezTo>
                            <a:cubicBezTo>
                              <a:pt x="352" y="18590"/>
                              <a:pt x="356" y="18590"/>
                              <a:pt x="360" y="18578"/>
                            </a:cubicBezTo>
                            <a:cubicBezTo>
                              <a:pt x="360" y="18578"/>
                              <a:pt x="360" y="18578"/>
                              <a:pt x="364" y="18578"/>
                            </a:cubicBezTo>
                            <a:cubicBezTo>
                              <a:pt x="352" y="18639"/>
                              <a:pt x="348" y="18735"/>
                              <a:pt x="326" y="18747"/>
                            </a:cubicBezTo>
                            <a:cubicBezTo>
                              <a:pt x="345" y="18832"/>
                              <a:pt x="333" y="19062"/>
                              <a:pt x="311" y="19122"/>
                            </a:cubicBezTo>
                            <a:cubicBezTo>
                              <a:pt x="307" y="19098"/>
                              <a:pt x="295" y="19086"/>
                              <a:pt x="284" y="19086"/>
                            </a:cubicBezTo>
                            <a:cubicBezTo>
                              <a:pt x="284" y="19098"/>
                              <a:pt x="284" y="19110"/>
                              <a:pt x="284" y="19122"/>
                            </a:cubicBezTo>
                            <a:cubicBezTo>
                              <a:pt x="250" y="19110"/>
                              <a:pt x="212" y="19110"/>
                              <a:pt x="182" y="19074"/>
                            </a:cubicBezTo>
                            <a:cubicBezTo>
                              <a:pt x="159" y="19050"/>
                              <a:pt x="144" y="18965"/>
                              <a:pt x="121" y="18941"/>
                            </a:cubicBezTo>
                            <a:cubicBezTo>
                              <a:pt x="76" y="18880"/>
                              <a:pt x="34" y="18880"/>
                              <a:pt x="0" y="18844"/>
                            </a:cubicBezTo>
                            <a:cubicBezTo>
                              <a:pt x="68" y="19050"/>
                              <a:pt x="174" y="19146"/>
                              <a:pt x="280" y="19243"/>
                            </a:cubicBezTo>
                            <a:cubicBezTo>
                              <a:pt x="276" y="19352"/>
                              <a:pt x="273" y="19473"/>
                              <a:pt x="269" y="19581"/>
                            </a:cubicBezTo>
                            <a:cubicBezTo>
                              <a:pt x="276" y="19581"/>
                              <a:pt x="284" y="19593"/>
                              <a:pt x="292" y="19606"/>
                            </a:cubicBezTo>
                            <a:cubicBezTo>
                              <a:pt x="326" y="19787"/>
                              <a:pt x="273" y="20017"/>
                              <a:pt x="269" y="20198"/>
                            </a:cubicBezTo>
                            <a:cubicBezTo>
                              <a:pt x="269" y="20210"/>
                              <a:pt x="269" y="20234"/>
                              <a:pt x="269" y="20246"/>
                            </a:cubicBezTo>
                            <a:cubicBezTo>
                              <a:pt x="280" y="20210"/>
                              <a:pt x="292" y="20174"/>
                              <a:pt x="307" y="20162"/>
                            </a:cubicBezTo>
                            <a:cubicBezTo>
                              <a:pt x="337" y="20198"/>
                              <a:pt x="314" y="20379"/>
                              <a:pt x="364" y="20367"/>
                            </a:cubicBezTo>
                            <a:cubicBezTo>
                              <a:pt x="360" y="20403"/>
                              <a:pt x="348" y="20476"/>
                              <a:pt x="360" y="20512"/>
                            </a:cubicBezTo>
                            <a:cubicBezTo>
                              <a:pt x="356" y="20573"/>
                              <a:pt x="345" y="20536"/>
                              <a:pt x="330" y="20524"/>
                            </a:cubicBezTo>
                            <a:cubicBezTo>
                              <a:pt x="337" y="20560"/>
                              <a:pt x="337" y="20681"/>
                              <a:pt x="314" y="20669"/>
                            </a:cubicBezTo>
                            <a:cubicBezTo>
                              <a:pt x="333" y="20742"/>
                              <a:pt x="345" y="20645"/>
                              <a:pt x="371" y="20693"/>
                            </a:cubicBezTo>
                            <a:cubicBezTo>
                              <a:pt x="371" y="20790"/>
                              <a:pt x="352" y="20802"/>
                              <a:pt x="345" y="20863"/>
                            </a:cubicBezTo>
                            <a:cubicBezTo>
                              <a:pt x="386" y="20851"/>
                              <a:pt x="367" y="20996"/>
                              <a:pt x="379" y="21068"/>
                            </a:cubicBezTo>
                            <a:cubicBezTo>
                              <a:pt x="345" y="21092"/>
                              <a:pt x="333" y="21092"/>
                              <a:pt x="314" y="21117"/>
                            </a:cubicBezTo>
                            <a:cubicBezTo>
                              <a:pt x="314" y="21129"/>
                              <a:pt x="314" y="21141"/>
                              <a:pt x="314" y="21153"/>
                            </a:cubicBezTo>
                            <a:cubicBezTo>
                              <a:pt x="337" y="21153"/>
                              <a:pt x="371" y="21153"/>
                              <a:pt x="386" y="21177"/>
                            </a:cubicBezTo>
                            <a:cubicBezTo>
                              <a:pt x="405" y="21177"/>
                              <a:pt x="375" y="21080"/>
                              <a:pt x="394" y="21068"/>
                            </a:cubicBezTo>
                            <a:cubicBezTo>
                              <a:pt x="417" y="21237"/>
                              <a:pt x="405" y="21443"/>
                              <a:pt x="375" y="21600"/>
                            </a:cubicBezTo>
                            <a:lnTo>
                              <a:pt x="405" y="21600"/>
                            </a:lnTo>
                            <a:cubicBezTo>
                              <a:pt x="413" y="21576"/>
                              <a:pt x="417" y="21527"/>
                              <a:pt x="420" y="21503"/>
                            </a:cubicBezTo>
                            <a:cubicBezTo>
                              <a:pt x="447" y="21491"/>
                              <a:pt x="458" y="21564"/>
                              <a:pt x="473" y="21600"/>
                            </a:cubicBezTo>
                            <a:lnTo>
                              <a:pt x="508" y="21600"/>
                            </a:lnTo>
                            <a:cubicBezTo>
                              <a:pt x="492" y="21564"/>
                              <a:pt x="481" y="21527"/>
                              <a:pt x="466" y="21491"/>
                            </a:cubicBezTo>
                            <a:cubicBezTo>
                              <a:pt x="477" y="21358"/>
                              <a:pt x="439" y="21358"/>
                              <a:pt x="432" y="21262"/>
                            </a:cubicBezTo>
                            <a:cubicBezTo>
                              <a:pt x="428" y="21201"/>
                              <a:pt x="447" y="21225"/>
                              <a:pt x="443" y="21177"/>
                            </a:cubicBezTo>
                            <a:cubicBezTo>
                              <a:pt x="420" y="21117"/>
                              <a:pt x="413" y="21020"/>
                              <a:pt x="409" y="20899"/>
                            </a:cubicBezTo>
                            <a:cubicBezTo>
                              <a:pt x="424" y="20887"/>
                              <a:pt x="447" y="20899"/>
                              <a:pt x="462" y="20838"/>
                            </a:cubicBezTo>
                            <a:cubicBezTo>
                              <a:pt x="447" y="20802"/>
                              <a:pt x="432" y="20778"/>
                              <a:pt x="413" y="20754"/>
                            </a:cubicBezTo>
                            <a:cubicBezTo>
                              <a:pt x="409" y="20718"/>
                              <a:pt x="413" y="20633"/>
                              <a:pt x="420" y="20597"/>
                            </a:cubicBezTo>
                            <a:cubicBezTo>
                              <a:pt x="420" y="20609"/>
                              <a:pt x="424" y="20621"/>
                              <a:pt x="424" y="20597"/>
                            </a:cubicBezTo>
                            <a:cubicBezTo>
                              <a:pt x="417" y="20585"/>
                              <a:pt x="409" y="20573"/>
                              <a:pt x="401" y="20560"/>
                            </a:cubicBezTo>
                            <a:cubicBezTo>
                              <a:pt x="405" y="20500"/>
                              <a:pt x="417" y="20488"/>
                              <a:pt x="428" y="20452"/>
                            </a:cubicBezTo>
                            <a:cubicBezTo>
                              <a:pt x="432" y="20307"/>
                              <a:pt x="401" y="20258"/>
                              <a:pt x="394" y="20137"/>
                            </a:cubicBezTo>
                            <a:cubicBezTo>
                              <a:pt x="413" y="20125"/>
                              <a:pt x="428" y="20113"/>
                              <a:pt x="439" y="20077"/>
                            </a:cubicBezTo>
                            <a:cubicBezTo>
                              <a:pt x="417" y="20077"/>
                              <a:pt x="439" y="19932"/>
                              <a:pt x="420" y="19932"/>
                            </a:cubicBezTo>
                            <a:cubicBezTo>
                              <a:pt x="420" y="19956"/>
                              <a:pt x="394" y="19908"/>
                              <a:pt x="375" y="19920"/>
                            </a:cubicBezTo>
                            <a:cubicBezTo>
                              <a:pt x="379" y="19835"/>
                              <a:pt x="409" y="19847"/>
                              <a:pt x="424" y="19799"/>
                            </a:cubicBezTo>
                            <a:cubicBezTo>
                              <a:pt x="439" y="19799"/>
                              <a:pt x="417" y="19896"/>
                              <a:pt x="432" y="19896"/>
                            </a:cubicBezTo>
                            <a:cubicBezTo>
                              <a:pt x="428" y="19835"/>
                              <a:pt x="439" y="19835"/>
                              <a:pt x="439" y="19787"/>
                            </a:cubicBezTo>
                            <a:cubicBezTo>
                              <a:pt x="454" y="19787"/>
                              <a:pt x="451" y="19823"/>
                              <a:pt x="466" y="19811"/>
                            </a:cubicBezTo>
                            <a:cubicBezTo>
                              <a:pt x="462" y="19726"/>
                              <a:pt x="504" y="19799"/>
                              <a:pt x="496" y="19690"/>
                            </a:cubicBezTo>
                            <a:cubicBezTo>
                              <a:pt x="466" y="19702"/>
                              <a:pt x="451" y="19763"/>
                              <a:pt x="417" y="19751"/>
                            </a:cubicBezTo>
                            <a:cubicBezTo>
                              <a:pt x="409" y="19654"/>
                              <a:pt x="420" y="19618"/>
                              <a:pt x="409" y="19533"/>
                            </a:cubicBezTo>
                            <a:cubicBezTo>
                              <a:pt x="432" y="19545"/>
                              <a:pt x="439" y="19509"/>
                              <a:pt x="443" y="19448"/>
                            </a:cubicBezTo>
                            <a:cubicBezTo>
                              <a:pt x="436" y="19364"/>
                              <a:pt x="420" y="19291"/>
                              <a:pt x="401" y="19243"/>
                            </a:cubicBezTo>
                            <a:cubicBezTo>
                              <a:pt x="447" y="19315"/>
                              <a:pt x="466" y="19183"/>
                              <a:pt x="485" y="19098"/>
                            </a:cubicBezTo>
                            <a:cubicBezTo>
                              <a:pt x="477" y="19050"/>
                              <a:pt x="466" y="19013"/>
                              <a:pt x="454" y="18977"/>
                            </a:cubicBezTo>
                            <a:cubicBezTo>
                              <a:pt x="477" y="18965"/>
                              <a:pt x="473" y="18868"/>
                              <a:pt x="496" y="18856"/>
                            </a:cubicBezTo>
                            <a:cubicBezTo>
                              <a:pt x="504" y="18880"/>
                              <a:pt x="508" y="18917"/>
                              <a:pt x="523" y="18917"/>
                            </a:cubicBezTo>
                            <a:cubicBezTo>
                              <a:pt x="534" y="18784"/>
                              <a:pt x="519" y="18772"/>
                              <a:pt x="519" y="18639"/>
                            </a:cubicBezTo>
                            <a:cubicBezTo>
                              <a:pt x="561" y="18627"/>
                              <a:pt x="557" y="18469"/>
                              <a:pt x="591" y="18433"/>
                            </a:cubicBezTo>
                            <a:cubicBezTo>
                              <a:pt x="651" y="18481"/>
                              <a:pt x="659" y="18445"/>
                              <a:pt x="716" y="18445"/>
                            </a:cubicBezTo>
                            <a:cubicBezTo>
                              <a:pt x="727" y="18518"/>
                              <a:pt x="720" y="18542"/>
                              <a:pt x="716" y="18639"/>
                            </a:cubicBezTo>
                            <a:cubicBezTo>
                              <a:pt x="727" y="18663"/>
                              <a:pt x="742" y="18663"/>
                              <a:pt x="742" y="18711"/>
                            </a:cubicBezTo>
                            <a:cubicBezTo>
                              <a:pt x="731" y="18747"/>
                              <a:pt x="708" y="18735"/>
                              <a:pt x="708" y="18796"/>
                            </a:cubicBezTo>
                            <a:cubicBezTo>
                              <a:pt x="739" y="18808"/>
                              <a:pt x="735" y="18917"/>
                              <a:pt x="742" y="18989"/>
                            </a:cubicBezTo>
                            <a:cubicBezTo>
                              <a:pt x="720" y="18965"/>
                              <a:pt x="697" y="19037"/>
                              <a:pt x="708" y="19050"/>
                            </a:cubicBezTo>
                            <a:cubicBezTo>
                              <a:pt x="746" y="19013"/>
                              <a:pt x="735" y="19098"/>
                              <a:pt x="769" y="19134"/>
                            </a:cubicBezTo>
                            <a:cubicBezTo>
                              <a:pt x="757" y="19267"/>
                              <a:pt x="792" y="19267"/>
                              <a:pt x="803" y="19340"/>
                            </a:cubicBezTo>
                            <a:cubicBezTo>
                              <a:pt x="784" y="19352"/>
                              <a:pt x="765" y="19279"/>
                              <a:pt x="757" y="19352"/>
                            </a:cubicBezTo>
                            <a:cubicBezTo>
                              <a:pt x="773" y="19352"/>
                              <a:pt x="780" y="19388"/>
                              <a:pt x="792" y="19436"/>
                            </a:cubicBezTo>
                            <a:cubicBezTo>
                              <a:pt x="701" y="19388"/>
                              <a:pt x="610" y="19352"/>
                              <a:pt x="515" y="19315"/>
                            </a:cubicBezTo>
                            <a:cubicBezTo>
                              <a:pt x="561" y="19497"/>
                              <a:pt x="716" y="19376"/>
                              <a:pt x="750" y="19593"/>
                            </a:cubicBezTo>
                            <a:cubicBezTo>
                              <a:pt x="682" y="19569"/>
                              <a:pt x="614" y="19545"/>
                              <a:pt x="614" y="19763"/>
                            </a:cubicBezTo>
                            <a:cubicBezTo>
                              <a:pt x="625" y="19920"/>
                              <a:pt x="693" y="19896"/>
                              <a:pt x="742" y="19944"/>
                            </a:cubicBezTo>
                            <a:cubicBezTo>
                              <a:pt x="765" y="20065"/>
                              <a:pt x="765" y="20174"/>
                              <a:pt x="765" y="20319"/>
                            </a:cubicBezTo>
                            <a:cubicBezTo>
                              <a:pt x="788" y="20355"/>
                              <a:pt x="814" y="20391"/>
                              <a:pt x="837" y="20440"/>
                            </a:cubicBezTo>
                            <a:cubicBezTo>
                              <a:pt x="829" y="20500"/>
                              <a:pt x="826" y="20548"/>
                              <a:pt x="845" y="20609"/>
                            </a:cubicBezTo>
                            <a:cubicBezTo>
                              <a:pt x="833" y="20609"/>
                              <a:pt x="829" y="20621"/>
                              <a:pt x="826" y="20645"/>
                            </a:cubicBezTo>
                            <a:cubicBezTo>
                              <a:pt x="848" y="20766"/>
                              <a:pt x="848" y="20887"/>
                              <a:pt x="841" y="21032"/>
                            </a:cubicBezTo>
                            <a:cubicBezTo>
                              <a:pt x="837" y="21044"/>
                              <a:pt x="829" y="21044"/>
                              <a:pt x="826" y="21056"/>
                            </a:cubicBezTo>
                            <a:cubicBezTo>
                              <a:pt x="788" y="21298"/>
                              <a:pt x="723" y="21443"/>
                              <a:pt x="659" y="21588"/>
                            </a:cubicBezTo>
                            <a:lnTo>
                              <a:pt x="932" y="21588"/>
                            </a:lnTo>
                            <a:cubicBezTo>
                              <a:pt x="947" y="21576"/>
                              <a:pt x="962" y="21576"/>
                              <a:pt x="973" y="21588"/>
                            </a:cubicBezTo>
                            <a:lnTo>
                              <a:pt x="1064" y="21588"/>
                            </a:lnTo>
                            <a:cubicBezTo>
                              <a:pt x="1064" y="21588"/>
                              <a:pt x="1064" y="21576"/>
                              <a:pt x="1064" y="21576"/>
                            </a:cubicBezTo>
                            <a:cubicBezTo>
                              <a:pt x="1083" y="21564"/>
                              <a:pt x="1102" y="21540"/>
                              <a:pt x="1121" y="21527"/>
                            </a:cubicBezTo>
                            <a:cubicBezTo>
                              <a:pt x="1129" y="21540"/>
                              <a:pt x="1136" y="21564"/>
                              <a:pt x="1140" y="21588"/>
                            </a:cubicBezTo>
                            <a:lnTo>
                              <a:pt x="2140" y="21588"/>
                            </a:lnTo>
                            <a:cubicBezTo>
                              <a:pt x="2132" y="21588"/>
                              <a:pt x="2125" y="21576"/>
                              <a:pt x="2117" y="21576"/>
                            </a:cubicBezTo>
                            <a:cubicBezTo>
                              <a:pt x="2140" y="21540"/>
                              <a:pt x="2166" y="21515"/>
                              <a:pt x="2208" y="21576"/>
                            </a:cubicBezTo>
                            <a:cubicBezTo>
                              <a:pt x="2208" y="21576"/>
                              <a:pt x="2208" y="21588"/>
                              <a:pt x="2208" y="21588"/>
                            </a:cubicBezTo>
                            <a:lnTo>
                              <a:pt x="2341" y="21588"/>
                            </a:lnTo>
                            <a:cubicBezTo>
                              <a:pt x="2337" y="21588"/>
                              <a:pt x="2333" y="21576"/>
                              <a:pt x="2329" y="21576"/>
                            </a:cubicBezTo>
                            <a:cubicBezTo>
                              <a:pt x="2360" y="21552"/>
                              <a:pt x="2386" y="21552"/>
                              <a:pt x="2416" y="21552"/>
                            </a:cubicBezTo>
                            <a:cubicBezTo>
                              <a:pt x="2413" y="21564"/>
                              <a:pt x="2413" y="21588"/>
                              <a:pt x="2409" y="21600"/>
                            </a:cubicBezTo>
                            <a:lnTo>
                              <a:pt x="2462" y="21600"/>
                            </a:lnTo>
                            <a:cubicBezTo>
                              <a:pt x="2458" y="21576"/>
                              <a:pt x="2454" y="21576"/>
                              <a:pt x="2439" y="21576"/>
                            </a:cubicBezTo>
                            <a:cubicBezTo>
                              <a:pt x="2439" y="21564"/>
                              <a:pt x="2439" y="21564"/>
                              <a:pt x="2439" y="21552"/>
                            </a:cubicBezTo>
                            <a:cubicBezTo>
                              <a:pt x="2447" y="21552"/>
                              <a:pt x="2458" y="21552"/>
                              <a:pt x="2466" y="21564"/>
                            </a:cubicBezTo>
                            <a:cubicBezTo>
                              <a:pt x="2466" y="21576"/>
                              <a:pt x="2466" y="21588"/>
                              <a:pt x="2462" y="21600"/>
                            </a:cubicBezTo>
                            <a:lnTo>
                              <a:pt x="3583" y="21600"/>
                            </a:lnTo>
                            <a:cubicBezTo>
                              <a:pt x="3579" y="21600"/>
                              <a:pt x="3579" y="21588"/>
                              <a:pt x="3575" y="21588"/>
                            </a:cubicBezTo>
                            <a:cubicBezTo>
                              <a:pt x="3575" y="21564"/>
                              <a:pt x="3575" y="21540"/>
                              <a:pt x="3575" y="21515"/>
                            </a:cubicBezTo>
                            <a:cubicBezTo>
                              <a:pt x="3583" y="21503"/>
                              <a:pt x="3594" y="21491"/>
                              <a:pt x="3602" y="21491"/>
                            </a:cubicBezTo>
                            <a:cubicBezTo>
                              <a:pt x="3602" y="21527"/>
                              <a:pt x="3606" y="21576"/>
                              <a:pt x="3602" y="21600"/>
                            </a:cubicBezTo>
                            <a:lnTo>
                              <a:pt x="3647" y="21600"/>
                            </a:lnTo>
                            <a:cubicBezTo>
                              <a:pt x="3644" y="21552"/>
                              <a:pt x="3640" y="21503"/>
                              <a:pt x="3636" y="21455"/>
                            </a:cubicBezTo>
                            <a:cubicBezTo>
                              <a:pt x="3662" y="21419"/>
                              <a:pt x="3693" y="21395"/>
                              <a:pt x="3719" y="21358"/>
                            </a:cubicBezTo>
                            <a:cubicBezTo>
                              <a:pt x="3738" y="21370"/>
                              <a:pt x="3757" y="21382"/>
                              <a:pt x="3780" y="21395"/>
                            </a:cubicBezTo>
                            <a:cubicBezTo>
                              <a:pt x="3776" y="21395"/>
                              <a:pt x="3776" y="21395"/>
                              <a:pt x="3772" y="21395"/>
                            </a:cubicBezTo>
                            <a:cubicBezTo>
                              <a:pt x="3757" y="21479"/>
                              <a:pt x="3734" y="21540"/>
                              <a:pt x="3708" y="21588"/>
                            </a:cubicBezTo>
                            <a:lnTo>
                              <a:pt x="3734" y="21588"/>
                            </a:lnTo>
                            <a:cubicBezTo>
                              <a:pt x="3780" y="21503"/>
                              <a:pt x="3825" y="21407"/>
                              <a:pt x="3909" y="21455"/>
                            </a:cubicBezTo>
                            <a:cubicBezTo>
                              <a:pt x="3909" y="21467"/>
                              <a:pt x="3912" y="21479"/>
                              <a:pt x="3912" y="21491"/>
                            </a:cubicBezTo>
                            <a:lnTo>
                              <a:pt x="3894" y="21491"/>
                            </a:lnTo>
                            <a:cubicBezTo>
                              <a:pt x="3890" y="21540"/>
                              <a:pt x="3894" y="21576"/>
                              <a:pt x="3901" y="21588"/>
                            </a:cubicBezTo>
                            <a:lnTo>
                              <a:pt x="3905" y="21588"/>
                            </a:lnTo>
                            <a:cubicBezTo>
                              <a:pt x="3909" y="21564"/>
                              <a:pt x="3912" y="21552"/>
                              <a:pt x="3912" y="21527"/>
                            </a:cubicBezTo>
                            <a:cubicBezTo>
                              <a:pt x="3916" y="21552"/>
                              <a:pt x="3916" y="21564"/>
                              <a:pt x="3924" y="21576"/>
                            </a:cubicBezTo>
                            <a:cubicBezTo>
                              <a:pt x="3931" y="21576"/>
                              <a:pt x="3939" y="21576"/>
                              <a:pt x="3943" y="21576"/>
                            </a:cubicBezTo>
                            <a:lnTo>
                              <a:pt x="4852" y="21576"/>
                            </a:lnTo>
                            <a:cubicBezTo>
                              <a:pt x="4848" y="21527"/>
                              <a:pt x="4837" y="21503"/>
                              <a:pt x="4833" y="21443"/>
                            </a:cubicBezTo>
                            <a:cubicBezTo>
                              <a:pt x="4833" y="21431"/>
                              <a:pt x="4833" y="21419"/>
                              <a:pt x="4833" y="21407"/>
                            </a:cubicBezTo>
                            <a:cubicBezTo>
                              <a:pt x="4840" y="21370"/>
                              <a:pt x="4856" y="21431"/>
                              <a:pt x="4867" y="21431"/>
                            </a:cubicBezTo>
                            <a:cubicBezTo>
                              <a:pt x="4863" y="21395"/>
                              <a:pt x="4844" y="21382"/>
                              <a:pt x="4833" y="21358"/>
                            </a:cubicBezTo>
                            <a:cubicBezTo>
                              <a:pt x="4833" y="21346"/>
                              <a:pt x="4833" y="21334"/>
                              <a:pt x="4833" y="21322"/>
                            </a:cubicBezTo>
                            <a:cubicBezTo>
                              <a:pt x="4833" y="21286"/>
                              <a:pt x="4833" y="21237"/>
                              <a:pt x="4833" y="21201"/>
                            </a:cubicBezTo>
                            <a:cubicBezTo>
                              <a:pt x="4874" y="21201"/>
                              <a:pt x="4916" y="21249"/>
                              <a:pt x="4958" y="21274"/>
                            </a:cubicBezTo>
                            <a:cubicBezTo>
                              <a:pt x="4969" y="21346"/>
                              <a:pt x="4950" y="21334"/>
                              <a:pt x="4950" y="21419"/>
                            </a:cubicBezTo>
                            <a:cubicBezTo>
                              <a:pt x="4965" y="21443"/>
                              <a:pt x="4965" y="21395"/>
                              <a:pt x="4981" y="21407"/>
                            </a:cubicBezTo>
                            <a:cubicBezTo>
                              <a:pt x="4992" y="21455"/>
                              <a:pt x="5003" y="21515"/>
                              <a:pt x="5015" y="21576"/>
                            </a:cubicBezTo>
                            <a:lnTo>
                              <a:pt x="5098" y="21576"/>
                            </a:lnTo>
                            <a:cubicBezTo>
                              <a:pt x="5098" y="21576"/>
                              <a:pt x="5098" y="21564"/>
                              <a:pt x="5094" y="21564"/>
                            </a:cubicBezTo>
                            <a:cubicBezTo>
                              <a:pt x="5102" y="21540"/>
                              <a:pt x="5121" y="21552"/>
                              <a:pt x="5117" y="21491"/>
                            </a:cubicBezTo>
                            <a:cubicBezTo>
                              <a:pt x="5026" y="21407"/>
                              <a:pt x="5045" y="21056"/>
                              <a:pt x="5121" y="20996"/>
                            </a:cubicBezTo>
                            <a:cubicBezTo>
                              <a:pt x="5140" y="21056"/>
                              <a:pt x="5155" y="21117"/>
                              <a:pt x="5170" y="21177"/>
                            </a:cubicBezTo>
                            <a:cubicBezTo>
                              <a:pt x="5159" y="21201"/>
                              <a:pt x="5151" y="21225"/>
                              <a:pt x="5140" y="21237"/>
                            </a:cubicBezTo>
                            <a:cubicBezTo>
                              <a:pt x="5166" y="21262"/>
                              <a:pt x="5174" y="21237"/>
                              <a:pt x="5185" y="21225"/>
                            </a:cubicBezTo>
                            <a:cubicBezTo>
                              <a:pt x="5208" y="21310"/>
                              <a:pt x="5231" y="21407"/>
                              <a:pt x="5246" y="21503"/>
                            </a:cubicBezTo>
                            <a:cubicBezTo>
                              <a:pt x="5249" y="21527"/>
                              <a:pt x="5253" y="21552"/>
                              <a:pt x="5257" y="21576"/>
                            </a:cubicBezTo>
                            <a:lnTo>
                              <a:pt x="5427" y="21576"/>
                            </a:lnTo>
                            <a:cubicBezTo>
                              <a:pt x="5439" y="21540"/>
                              <a:pt x="5450" y="21515"/>
                              <a:pt x="5462" y="21491"/>
                            </a:cubicBezTo>
                            <a:cubicBezTo>
                              <a:pt x="5473" y="21515"/>
                              <a:pt x="5477" y="21552"/>
                              <a:pt x="5488" y="21576"/>
                            </a:cubicBezTo>
                            <a:lnTo>
                              <a:pt x="5537" y="21576"/>
                            </a:lnTo>
                            <a:cubicBezTo>
                              <a:pt x="5545" y="21564"/>
                              <a:pt x="5549" y="21552"/>
                              <a:pt x="5556" y="21540"/>
                            </a:cubicBezTo>
                            <a:cubicBezTo>
                              <a:pt x="5556" y="21552"/>
                              <a:pt x="5560" y="21552"/>
                              <a:pt x="5564" y="21552"/>
                            </a:cubicBezTo>
                            <a:cubicBezTo>
                              <a:pt x="5564" y="21564"/>
                              <a:pt x="5560" y="21564"/>
                              <a:pt x="5560" y="21564"/>
                            </a:cubicBezTo>
                            <a:lnTo>
                              <a:pt x="5674" y="21564"/>
                            </a:lnTo>
                            <a:cubicBezTo>
                              <a:pt x="5677" y="21552"/>
                              <a:pt x="5677" y="21552"/>
                              <a:pt x="5681" y="21540"/>
                            </a:cubicBezTo>
                            <a:cubicBezTo>
                              <a:pt x="5681" y="21552"/>
                              <a:pt x="5685" y="21552"/>
                              <a:pt x="5685" y="21564"/>
                            </a:cubicBezTo>
                            <a:lnTo>
                              <a:pt x="5708" y="21564"/>
                            </a:lnTo>
                            <a:cubicBezTo>
                              <a:pt x="5704" y="21455"/>
                              <a:pt x="5700" y="21346"/>
                              <a:pt x="5700" y="21237"/>
                            </a:cubicBezTo>
                            <a:cubicBezTo>
                              <a:pt x="5700" y="21237"/>
                              <a:pt x="5700" y="21237"/>
                              <a:pt x="5700" y="21237"/>
                            </a:cubicBezTo>
                            <a:cubicBezTo>
                              <a:pt x="5704" y="21237"/>
                              <a:pt x="5704" y="21249"/>
                              <a:pt x="5708" y="21237"/>
                            </a:cubicBezTo>
                            <a:cubicBezTo>
                              <a:pt x="5708" y="21237"/>
                              <a:pt x="5708" y="21237"/>
                              <a:pt x="5708" y="21237"/>
                            </a:cubicBezTo>
                            <a:cubicBezTo>
                              <a:pt x="5738" y="21189"/>
                              <a:pt x="5768" y="21165"/>
                              <a:pt x="5802" y="21153"/>
                            </a:cubicBezTo>
                            <a:cubicBezTo>
                              <a:pt x="5814" y="21225"/>
                              <a:pt x="5791" y="21262"/>
                              <a:pt x="5783" y="21322"/>
                            </a:cubicBezTo>
                            <a:cubicBezTo>
                              <a:pt x="5806" y="21382"/>
                              <a:pt x="5806" y="21249"/>
                              <a:pt x="5829" y="21286"/>
                            </a:cubicBezTo>
                            <a:cubicBezTo>
                              <a:pt x="5825" y="21382"/>
                              <a:pt x="5825" y="21479"/>
                              <a:pt x="5829" y="21576"/>
                            </a:cubicBezTo>
                            <a:lnTo>
                              <a:pt x="5950" y="21576"/>
                            </a:lnTo>
                            <a:cubicBezTo>
                              <a:pt x="5954" y="21491"/>
                              <a:pt x="5961" y="21407"/>
                              <a:pt x="5980" y="21346"/>
                            </a:cubicBezTo>
                            <a:cubicBezTo>
                              <a:pt x="5999" y="21419"/>
                              <a:pt x="6011" y="21491"/>
                              <a:pt x="6015" y="21576"/>
                            </a:cubicBezTo>
                            <a:lnTo>
                              <a:pt x="8556" y="21576"/>
                            </a:lnTo>
                            <a:cubicBezTo>
                              <a:pt x="8560" y="21564"/>
                              <a:pt x="8560" y="21564"/>
                              <a:pt x="8563" y="21552"/>
                            </a:cubicBezTo>
                            <a:cubicBezTo>
                              <a:pt x="8563" y="21564"/>
                              <a:pt x="8563" y="21564"/>
                              <a:pt x="8563" y="21576"/>
                            </a:cubicBezTo>
                            <a:lnTo>
                              <a:pt x="8582" y="21576"/>
                            </a:lnTo>
                            <a:cubicBezTo>
                              <a:pt x="8582" y="21552"/>
                              <a:pt x="8582" y="21540"/>
                              <a:pt x="8582" y="21515"/>
                            </a:cubicBezTo>
                            <a:cubicBezTo>
                              <a:pt x="8586" y="21540"/>
                              <a:pt x="8586" y="21552"/>
                              <a:pt x="8590" y="21576"/>
                            </a:cubicBezTo>
                            <a:lnTo>
                              <a:pt x="11851" y="21576"/>
                            </a:lnTo>
                            <a:cubicBezTo>
                              <a:pt x="11851" y="21564"/>
                              <a:pt x="11855" y="21552"/>
                              <a:pt x="11855" y="21540"/>
                            </a:cubicBezTo>
                            <a:cubicBezTo>
                              <a:pt x="11855" y="21552"/>
                              <a:pt x="11855" y="21564"/>
                              <a:pt x="11855" y="21576"/>
                            </a:cubicBezTo>
                            <a:lnTo>
                              <a:pt x="11896" y="21576"/>
                            </a:lnTo>
                            <a:cubicBezTo>
                              <a:pt x="11900" y="21515"/>
                              <a:pt x="11893" y="21431"/>
                              <a:pt x="11866" y="21431"/>
                            </a:cubicBezTo>
                            <a:cubicBezTo>
                              <a:pt x="11874" y="21370"/>
                              <a:pt x="11881" y="21298"/>
                              <a:pt x="11893" y="21249"/>
                            </a:cubicBezTo>
                            <a:cubicBezTo>
                              <a:pt x="11923" y="21201"/>
                              <a:pt x="11953" y="21177"/>
                              <a:pt x="11991" y="21165"/>
                            </a:cubicBezTo>
                            <a:cubicBezTo>
                              <a:pt x="12040" y="21225"/>
                              <a:pt x="12052" y="21395"/>
                              <a:pt x="12052" y="21576"/>
                            </a:cubicBezTo>
                            <a:lnTo>
                              <a:pt x="21486" y="21576"/>
                            </a:lnTo>
                            <a:cubicBezTo>
                              <a:pt x="21467" y="21407"/>
                              <a:pt x="21430" y="21213"/>
                              <a:pt x="21464" y="20984"/>
                            </a:cubicBezTo>
                            <a:close/>
                            <a:moveTo>
                              <a:pt x="663" y="17780"/>
                            </a:moveTo>
                            <a:cubicBezTo>
                              <a:pt x="674" y="17792"/>
                              <a:pt x="686" y="17841"/>
                              <a:pt x="689" y="17950"/>
                            </a:cubicBezTo>
                            <a:cubicBezTo>
                              <a:pt x="689" y="17950"/>
                              <a:pt x="693" y="17962"/>
                              <a:pt x="697" y="17986"/>
                            </a:cubicBezTo>
                            <a:cubicBezTo>
                              <a:pt x="682" y="17938"/>
                              <a:pt x="667" y="17889"/>
                              <a:pt x="655" y="17841"/>
                            </a:cubicBezTo>
                            <a:cubicBezTo>
                              <a:pt x="659" y="17829"/>
                              <a:pt x="663" y="17805"/>
                              <a:pt x="663" y="17780"/>
                            </a:cubicBezTo>
                            <a:close/>
                            <a:moveTo>
                              <a:pt x="610" y="18179"/>
                            </a:moveTo>
                            <a:cubicBezTo>
                              <a:pt x="617" y="18131"/>
                              <a:pt x="602" y="18095"/>
                              <a:pt x="625" y="18034"/>
                            </a:cubicBezTo>
                            <a:cubicBezTo>
                              <a:pt x="610" y="18083"/>
                              <a:pt x="629" y="18228"/>
                              <a:pt x="610" y="18179"/>
                            </a:cubicBezTo>
                            <a:close/>
                            <a:moveTo>
                              <a:pt x="689" y="18397"/>
                            </a:moveTo>
                            <a:cubicBezTo>
                              <a:pt x="693" y="18276"/>
                              <a:pt x="648" y="18385"/>
                              <a:pt x="621" y="18349"/>
                            </a:cubicBezTo>
                            <a:cubicBezTo>
                              <a:pt x="633" y="18167"/>
                              <a:pt x="644" y="18058"/>
                              <a:pt x="636" y="17913"/>
                            </a:cubicBezTo>
                            <a:cubicBezTo>
                              <a:pt x="663" y="17974"/>
                              <a:pt x="689" y="18034"/>
                              <a:pt x="712" y="18107"/>
                            </a:cubicBezTo>
                            <a:cubicBezTo>
                              <a:pt x="712" y="18107"/>
                              <a:pt x="712" y="18107"/>
                              <a:pt x="712" y="18107"/>
                            </a:cubicBezTo>
                            <a:cubicBezTo>
                              <a:pt x="723" y="18179"/>
                              <a:pt x="735" y="18264"/>
                              <a:pt x="750" y="18349"/>
                            </a:cubicBezTo>
                            <a:cubicBezTo>
                              <a:pt x="735" y="18373"/>
                              <a:pt x="723" y="18433"/>
                              <a:pt x="689" y="18397"/>
                            </a:cubicBezTo>
                            <a:close/>
                            <a:moveTo>
                              <a:pt x="954" y="20838"/>
                            </a:moveTo>
                            <a:cubicBezTo>
                              <a:pt x="943" y="20778"/>
                              <a:pt x="939" y="20693"/>
                              <a:pt x="939" y="20621"/>
                            </a:cubicBezTo>
                            <a:cubicBezTo>
                              <a:pt x="954" y="20633"/>
                              <a:pt x="962" y="20645"/>
                              <a:pt x="973" y="20693"/>
                            </a:cubicBezTo>
                            <a:cubicBezTo>
                              <a:pt x="966" y="20754"/>
                              <a:pt x="962" y="20802"/>
                              <a:pt x="954" y="20838"/>
                            </a:cubicBezTo>
                            <a:close/>
                            <a:moveTo>
                              <a:pt x="1007" y="21527"/>
                            </a:moveTo>
                            <a:cubicBezTo>
                              <a:pt x="1030" y="21503"/>
                              <a:pt x="1053" y="21491"/>
                              <a:pt x="1076" y="21491"/>
                            </a:cubicBezTo>
                            <a:cubicBezTo>
                              <a:pt x="1053" y="21515"/>
                              <a:pt x="1030" y="21527"/>
                              <a:pt x="1007" y="21527"/>
                            </a:cubicBezTo>
                            <a:close/>
                            <a:moveTo>
                              <a:pt x="2307" y="17116"/>
                            </a:moveTo>
                            <a:cubicBezTo>
                              <a:pt x="2307" y="17116"/>
                              <a:pt x="2386" y="16983"/>
                              <a:pt x="2488" y="16801"/>
                            </a:cubicBezTo>
                            <a:cubicBezTo>
                              <a:pt x="2496" y="16862"/>
                              <a:pt x="2504" y="16922"/>
                              <a:pt x="2507" y="16971"/>
                            </a:cubicBezTo>
                            <a:cubicBezTo>
                              <a:pt x="2424" y="17116"/>
                              <a:pt x="2363" y="17333"/>
                              <a:pt x="2307" y="17563"/>
                            </a:cubicBezTo>
                            <a:cubicBezTo>
                              <a:pt x="2307" y="17563"/>
                              <a:pt x="2303" y="17563"/>
                              <a:pt x="2303" y="17551"/>
                            </a:cubicBezTo>
                            <a:cubicBezTo>
                              <a:pt x="2295" y="17647"/>
                              <a:pt x="2261" y="17599"/>
                              <a:pt x="2242" y="17551"/>
                            </a:cubicBezTo>
                            <a:cubicBezTo>
                              <a:pt x="2250" y="17382"/>
                              <a:pt x="2269" y="17212"/>
                              <a:pt x="2307" y="17116"/>
                            </a:cubicBezTo>
                            <a:close/>
                            <a:moveTo>
                              <a:pt x="2375" y="17865"/>
                            </a:moveTo>
                            <a:cubicBezTo>
                              <a:pt x="2386" y="17889"/>
                              <a:pt x="2397" y="17913"/>
                              <a:pt x="2409" y="17938"/>
                            </a:cubicBezTo>
                            <a:cubicBezTo>
                              <a:pt x="2401" y="17962"/>
                              <a:pt x="2390" y="17974"/>
                              <a:pt x="2375" y="17974"/>
                            </a:cubicBezTo>
                            <a:cubicBezTo>
                              <a:pt x="2356" y="17974"/>
                              <a:pt x="2341" y="17938"/>
                              <a:pt x="2329" y="17889"/>
                            </a:cubicBezTo>
                            <a:cubicBezTo>
                              <a:pt x="2341" y="17877"/>
                              <a:pt x="2356" y="17877"/>
                              <a:pt x="2371" y="17877"/>
                            </a:cubicBezTo>
                            <a:cubicBezTo>
                              <a:pt x="2371" y="17877"/>
                              <a:pt x="2375" y="17877"/>
                              <a:pt x="2375" y="17865"/>
                            </a:cubicBezTo>
                            <a:close/>
                            <a:moveTo>
                              <a:pt x="2280" y="17998"/>
                            </a:moveTo>
                            <a:cubicBezTo>
                              <a:pt x="2288" y="18022"/>
                              <a:pt x="2295" y="18058"/>
                              <a:pt x="2303" y="18083"/>
                            </a:cubicBezTo>
                            <a:cubicBezTo>
                              <a:pt x="2265" y="18300"/>
                              <a:pt x="2318" y="18469"/>
                              <a:pt x="2276" y="18699"/>
                            </a:cubicBezTo>
                            <a:cubicBezTo>
                              <a:pt x="2272" y="18699"/>
                              <a:pt x="2272" y="18699"/>
                              <a:pt x="2272" y="18699"/>
                            </a:cubicBezTo>
                            <a:cubicBezTo>
                              <a:pt x="2269" y="18481"/>
                              <a:pt x="2265" y="18276"/>
                              <a:pt x="2254" y="18131"/>
                            </a:cubicBezTo>
                            <a:cubicBezTo>
                              <a:pt x="2257" y="18070"/>
                              <a:pt x="2269" y="18034"/>
                              <a:pt x="2280" y="17998"/>
                            </a:cubicBezTo>
                            <a:close/>
                            <a:moveTo>
                              <a:pt x="2401" y="20718"/>
                            </a:moveTo>
                            <a:cubicBezTo>
                              <a:pt x="2382" y="20645"/>
                              <a:pt x="2360" y="20524"/>
                              <a:pt x="2371" y="20428"/>
                            </a:cubicBezTo>
                            <a:cubicBezTo>
                              <a:pt x="2379" y="20367"/>
                              <a:pt x="2413" y="20391"/>
                              <a:pt x="2405" y="20258"/>
                            </a:cubicBezTo>
                            <a:cubicBezTo>
                              <a:pt x="2344" y="20222"/>
                              <a:pt x="2235" y="20295"/>
                              <a:pt x="2269" y="20004"/>
                            </a:cubicBezTo>
                            <a:cubicBezTo>
                              <a:pt x="2272" y="19992"/>
                              <a:pt x="2276" y="19980"/>
                              <a:pt x="2280" y="19968"/>
                            </a:cubicBezTo>
                            <a:cubicBezTo>
                              <a:pt x="2307" y="20004"/>
                              <a:pt x="2333" y="20029"/>
                              <a:pt x="2371" y="20053"/>
                            </a:cubicBezTo>
                            <a:cubicBezTo>
                              <a:pt x="2413" y="20210"/>
                              <a:pt x="2420" y="20355"/>
                              <a:pt x="2462" y="20488"/>
                            </a:cubicBezTo>
                            <a:cubicBezTo>
                              <a:pt x="2451" y="20597"/>
                              <a:pt x="2428" y="20669"/>
                              <a:pt x="2401" y="20718"/>
                            </a:cubicBezTo>
                            <a:close/>
                            <a:moveTo>
                              <a:pt x="2466" y="20887"/>
                            </a:moveTo>
                            <a:cubicBezTo>
                              <a:pt x="2466" y="20875"/>
                              <a:pt x="2462" y="20875"/>
                              <a:pt x="2466" y="20887"/>
                            </a:cubicBezTo>
                            <a:cubicBezTo>
                              <a:pt x="2466" y="20875"/>
                              <a:pt x="2469" y="20875"/>
                              <a:pt x="2469" y="20875"/>
                            </a:cubicBezTo>
                            <a:cubicBezTo>
                              <a:pt x="2466" y="20875"/>
                              <a:pt x="2466" y="20875"/>
                              <a:pt x="2466" y="20887"/>
                            </a:cubicBezTo>
                            <a:close/>
                            <a:moveTo>
                              <a:pt x="2469" y="17635"/>
                            </a:moveTo>
                            <a:cubicBezTo>
                              <a:pt x="2451" y="17720"/>
                              <a:pt x="2439" y="17829"/>
                              <a:pt x="2420" y="17901"/>
                            </a:cubicBezTo>
                            <a:cubicBezTo>
                              <a:pt x="2409" y="17865"/>
                              <a:pt x="2394" y="17829"/>
                              <a:pt x="2382" y="17805"/>
                            </a:cubicBezTo>
                            <a:cubicBezTo>
                              <a:pt x="2416" y="17551"/>
                              <a:pt x="2492" y="17394"/>
                              <a:pt x="2538" y="17188"/>
                            </a:cubicBezTo>
                            <a:cubicBezTo>
                              <a:pt x="2549" y="17285"/>
                              <a:pt x="2564" y="17369"/>
                              <a:pt x="2575" y="17454"/>
                            </a:cubicBezTo>
                            <a:cubicBezTo>
                              <a:pt x="2553" y="17551"/>
                              <a:pt x="2519" y="17611"/>
                              <a:pt x="2469" y="17635"/>
                            </a:cubicBezTo>
                            <a:close/>
                            <a:moveTo>
                              <a:pt x="3223" y="13804"/>
                            </a:moveTo>
                            <a:cubicBezTo>
                              <a:pt x="3223" y="13804"/>
                              <a:pt x="3216" y="13840"/>
                              <a:pt x="3204" y="13900"/>
                            </a:cubicBezTo>
                            <a:cubicBezTo>
                              <a:pt x="3200" y="13925"/>
                              <a:pt x="3178" y="13961"/>
                              <a:pt x="3151" y="13997"/>
                            </a:cubicBezTo>
                            <a:cubicBezTo>
                              <a:pt x="3159" y="13937"/>
                              <a:pt x="3163" y="13876"/>
                              <a:pt x="3174" y="13816"/>
                            </a:cubicBezTo>
                            <a:cubicBezTo>
                              <a:pt x="3185" y="13743"/>
                              <a:pt x="3193" y="13659"/>
                              <a:pt x="3204" y="13586"/>
                            </a:cubicBezTo>
                            <a:cubicBezTo>
                              <a:pt x="3204" y="13586"/>
                              <a:pt x="3204" y="13574"/>
                              <a:pt x="3204" y="13574"/>
                            </a:cubicBezTo>
                            <a:cubicBezTo>
                              <a:pt x="3204" y="13574"/>
                              <a:pt x="3204" y="13574"/>
                              <a:pt x="3208" y="13586"/>
                            </a:cubicBezTo>
                            <a:cubicBezTo>
                              <a:pt x="3227" y="13610"/>
                              <a:pt x="3223" y="13804"/>
                              <a:pt x="3223" y="13804"/>
                            </a:cubicBezTo>
                            <a:close/>
                            <a:moveTo>
                              <a:pt x="3962" y="18046"/>
                            </a:moveTo>
                            <a:cubicBezTo>
                              <a:pt x="3977" y="18070"/>
                              <a:pt x="3992" y="18095"/>
                              <a:pt x="3996" y="18143"/>
                            </a:cubicBezTo>
                            <a:cubicBezTo>
                              <a:pt x="3973" y="18131"/>
                              <a:pt x="3947" y="18131"/>
                              <a:pt x="3928" y="18131"/>
                            </a:cubicBezTo>
                            <a:cubicBezTo>
                              <a:pt x="3939" y="18095"/>
                              <a:pt x="3950" y="18070"/>
                              <a:pt x="3962" y="18046"/>
                            </a:cubicBezTo>
                            <a:close/>
                            <a:moveTo>
                              <a:pt x="3787" y="18457"/>
                            </a:moveTo>
                            <a:cubicBezTo>
                              <a:pt x="3787" y="18445"/>
                              <a:pt x="3787" y="18445"/>
                              <a:pt x="3787" y="18433"/>
                            </a:cubicBezTo>
                            <a:cubicBezTo>
                              <a:pt x="3814" y="18385"/>
                              <a:pt x="3837" y="18324"/>
                              <a:pt x="3859" y="18276"/>
                            </a:cubicBezTo>
                            <a:cubicBezTo>
                              <a:pt x="3859" y="18288"/>
                              <a:pt x="3859" y="18300"/>
                              <a:pt x="3859" y="18300"/>
                            </a:cubicBezTo>
                            <a:cubicBezTo>
                              <a:pt x="3867" y="18445"/>
                              <a:pt x="3931" y="18433"/>
                              <a:pt x="3981" y="18469"/>
                            </a:cubicBezTo>
                            <a:cubicBezTo>
                              <a:pt x="3977" y="18494"/>
                              <a:pt x="3988" y="18518"/>
                              <a:pt x="3977" y="18518"/>
                            </a:cubicBezTo>
                            <a:cubicBezTo>
                              <a:pt x="3935" y="18349"/>
                              <a:pt x="3841" y="18687"/>
                              <a:pt x="3791" y="18494"/>
                            </a:cubicBezTo>
                            <a:cubicBezTo>
                              <a:pt x="3803" y="18494"/>
                              <a:pt x="3806" y="18481"/>
                              <a:pt x="3810" y="18457"/>
                            </a:cubicBezTo>
                            <a:cubicBezTo>
                              <a:pt x="3803" y="18469"/>
                              <a:pt x="3799" y="18445"/>
                              <a:pt x="3787" y="18457"/>
                            </a:cubicBezTo>
                            <a:close/>
                            <a:moveTo>
                              <a:pt x="3905" y="19086"/>
                            </a:moveTo>
                            <a:cubicBezTo>
                              <a:pt x="3875" y="19050"/>
                              <a:pt x="3852" y="18989"/>
                              <a:pt x="3841" y="18929"/>
                            </a:cubicBezTo>
                            <a:cubicBezTo>
                              <a:pt x="3841" y="18856"/>
                              <a:pt x="3863" y="18868"/>
                              <a:pt x="3871" y="18820"/>
                            </a:cubicBezTo>
                            <a:cubicBezTo>
                              <a:pt x="3897" y="18917"/>
                              <a:pt x="3912" y="18989"/>
                              <a:pt x="3905" y="19086"/>
                            </a:cubicBezTo>
                            <a:close/>
                            <a:moveTo>
                              <a:pt x="3905" y="20826"/>
                            </a:moveTo>
                            <a:cubicBezTo>
                              <a:pt x="3905" y="20838"/>
                              <a:pt x="3905" y="20851"/>
                              <a:pt x="3905" y="20863"/>
                            </a:cubicBezTo>
                            <a:cubicBezTo>
                              <a:pt x="3886" y="20875"/>
                              <a:pt x="3871" y="20887"/>
                              <a:pt x="3852" y="20911"/>
                            </a:cubicBezTo>
                            <a:cubicBezTo>
                              <a:pt x="3856" y="20863"/>
                              <a:pt x="3863" y="20814"/>
                              <a:pt x="3871" y="20778"/>
                            </a:cubicBezTo>
                            <a:cubicBezTo>
                              <a:pt x="3890" y="20778"/>
                              <a:pt x="3894" y="20814"/>
                              <a:pt x="3905" y="20826"/>
                            </a:cubicBezTo>
                            <a:close/>
                            <a:moveTo>
                              <a:pt x="3871" y="21407"/>
                            </a:moveTo>
                            <a:cubicBezTo>
                              <a:pt x="3852" y="21395"/>
                              <a:pt x="3833" y="21395"/>
                              <a:pt x="3810" y="21395"/>
                            </a:cubicBezTo>
                            <a:cubicBezTo>
                              <a:pt x="3818" y="21346"/>
                              <a:pt x="3825" y="21286"/>
                              <a:pt x="3829" y="21225"/>
                            </a:cubicBezTo>
                            <a:cubicBezTo>
                              <a:pt x="3848" y="21201"/>
                              <a:pt x="3863" y="21165"/>
                              <a:pt x="3882" y="21141"/>
                            </a:cubicBezTo>
                            <a:cubicBezTo>
                              <a:pt x="3890" y="21237"/>
                              <a:pt x="3894" y="21358"/>
                              <a:pt x="3871" y="21407"/>
                            </a:cubicBezTo>
                            <a:close/>
                            <a:moveTo>
                              <a:pt x="3897" y="21419"/>
                            </a:moveTo>
                            <a:cubicBezTo>
                              <a:pt x="3901" y="21419"/>
                              <a:pt x="3901" y="21407"/>
                              <a:pt x="3901" y="21407"/>
                            </a:cubicBezTo>
                            <a:cubicBezTo>
                              <a:pt x="3905" y="21419"/>
                              <a:pt x="3909" y="21419"/>
                              <a:pt x="3909" y="21431"/>
                            </a:cubicBezTo>
                            <a:cubicBezTo>
                              <a:pt x="3905" y="21431"/>
                              <a:pt x="3901" y="21419"/>
                              <a:pt x="3897" y="21419"/>
                            </a:cubicBezTo>
                            <a:close/>
                            <a:moveTo>
                              <a:pt x="3928" y="19110"/>
                            </a:moveTo>
                            <a:cubicBezTo>
                              <a:pt x="3931" y="19098"/>
                              <a:pt x="3931" y="19098"/>
                              <a:pt x="3935" y="19086"/>
                            </a:cubicBezTo>
                            <a:cubicBezTo>
                              <a:pt x="3935" y="19050"/>
                              <a:pt x="3909" y="19074"/>
                              <a:pt x="3912" y="19025"/>
                            </a:cubicBezTo>
                            <a:cubicBezTo>
                              <a:pt x="3962" y="19025"/>
                              <a:pt x="3988" y="19086"/>
                              <a:pt x="4007" y="19170"/>
                            </a:cubicBezTo>
                            <a:cubicBezTo>
                              <a:pt x="3977" y="19158"/>
                              <a:pt x="3950" y="19134"/>
                              <a:pt x="3928" y="19110"/>
                            </a:cubicBezTo>
                            <a:close/>
                            <a:moveTo>
                              <a:pt x="4113" y="19158"/>
                            </a:moveTo>
                            <a:cubicBezTo>
                              <a:pt x="4090" y="19134"/>
                              <a:pt x="4049" y="19074"/>
                              <a:pt x="4022" y="19122"/>
                            </a:cubicBezTo>
                            <a:cubicBezTo>
                              <a:pt x="4015" y="18965"/>
                              <a:pt x="3920" y="18989"/>
                              <a:pt x="3931" y="18832"/>
                            </a:cubicBezTo>
                            <a:lnTo>
                              <a:pt x="3905" y="18820"/>
                            </a:lnTo>
                            <a:cubicBezTo>
                              <a:pt x="3901" y="18772"/>
                              <a:pt x="3894" y="18735"/>
                              <a:pt x="3897" y="18675"/>
                            </a:cubicBezTo>
                            <a:cubicBezTo>
                              <a:pt x="3939" y="18723"/>
                              <a:pt x="3947" y="18530"/>
                              <a:pt x="3969" y="18566"/>
                            </a:cubicBezTo>
                            <a:cubicBezTo>
                              <a:pt x="3962" y="18554"/>
                              <a:pt x="3950" y="18614"/>
                              <a:pt x="3962" y="18614"/>
                            </a:cubicBezTo>
                            <a:cubicBezTo>
                              <a:pt x="3962" y="18554"/>
                              <a:pt x="3984" y="18554"/>
                              <a:pt x="4000" y="18542"/>
                            </a:cubicBezTo>
                            <a:cubicBezTo>
                              <a:pt x="4000" y="18542"/>
                              <a:pt x="4000" y="18542"/>
                              <a:pt x="4000" y="18542"/>
                            </a:cubicBezTo>
                            <a:cubicBezTo>
                              <a:pt x="3984" y="18590"/>
                              <a:pt x="3973" y="18651"/>
                              <a:pt x="3962" y="18699"/>
                            </a:cubicBezTo>
                            <a:cubicBezTo>
                              <a:pt x="3977" y="18675"/>
                              <a:pt x="3992" y="18639"/>
                              <a:pt x="4007" y="18602"/>
                            </a:cubicBezTo>
                            <a:cubicBezTo>
                              <a:pt x="4015" y="18687"/>
                              <a:pt x="4015" y="18772"/>
                              <a:pt x="4015" y="18868"/>
                            </a:cubicBezTo>
                            <a:cubicBezTo>
                              <a:pt x="4030" y="18892"/>
                              <a:pt x="4049" y="18917"/>
                              <a:pt x="4064" y="18941"/>
                            </a:cubicBezTo>
                            <a:cubicBezTo>
                              <a:pt x="4072" y="18965"/>
                              <a:pt x="4083" y="18989"/>
                              <a:pt x="4094" y="19001"/>
                            </a:cubicBezTo>
                            <a:cubicBezTo>
                              <a:pt x="4106" y="19037"/>
                              <a:pt x="4113" y="19074"/>
                              <a:pt x="4109" y="19134"/>
                            </a:cubicBezTo>
                            <a:cubicBezTo>
                              <a:pt x="4113" y="19134"/>
                              <a:pt x="4117" y="19134"/>
                              <a:pt x="4117" y="19134"/>
                            </a:cubicBezTo>
                            <a:cubicBezTo>
                              <a:pt x="4117" y="19146"/>
                              <a:pt x="4113" y="19158"/>
                              <a:pt x="4113" y="19158"/>
                            </a:cubicBezTo>
                            <a:close/>
                            <a:moveTo>
                              <a:pt x="4060" y="18010"/>
                            </a:moveTo>
                            <a:cubicBezTo>
                              <a:pt x="4037" y="17998"/>
                              <a:pt x="4015" y="17986"/>
                              <a:pt x="3988" y="17974"/>
                            </a:cubicBezTo>
                            <a:cubicBezTo>
                              <a:pt x="4053" y="17805"/>
                              <a:pt x="4113" y="17635"/>
                              <a:pt x="4162" y="17478"/>
                            </a:cubicBezTo>
                            <a:cubicBezTo>
                              <a:pt x="4189" y="17527"/>
                              <a:pt x="4212" y="17587"/>
                              <a:pt x="4219" y="17672"/>
                            </a:cubicBezTo>
                            <a:cubicBezTo>
                              <a:pt x="4170" y="17768"/>
                              <a:pt x="4125" y="17925"/>
                              <a:pt x="4060" y="18010"/>
                            </a:cubicBezTo>
                            <a:close/>
                            <a:moveTo>
                              <a:pt x="4181" y="17418"/>
                            </a:moveTo>
                            <a:cubicBezTo>
                              <a:pt x="4193" y="17394"/>
                              <a:pt x="4200" y="17357"/>
                              <a:pt x="4208" y="17333"/>
                            </a:cubicBezTo>
                            <a:cubicBezTo>
                              <a:pt x="4215" y="17369"/>
                              <a:pt x="4223" y="17406"/>
                              <a:pt x="4227" y="17442"/>
                            </a:cubicBezTo>
                            <a:cubicBezTo>
                              <a:pt x="4212" y="17454"/>
                              <a:pt x="4197" y="17442"/>
                              <a:pt x="4181" y="17418"/>
                            </a:cubicBezTo>
                            <a:close/>
                            <a:moveTo>
                              <a:pt x="4545" y="14722"/>
                            </a:moveTo>
                            <a:cubicBezTo>
                              <a:pt x="4518" y="14505"/>
                              <a:pt x="4511" y="14251"/>
                              <a:pt x="4465" y="14082"/>
                            </a:cubicBezTo>
                            <a:cubicBezTo>
                              <a:pt x="4484" y="14456"/>
                              <a:pt x="4537" y="15037"/>
                              <a:pt x="4602" y="15278"/>
                            </a:cubicBezTo>
                            <a:cubicBezTo>
                              <a:pt x="4602" y="15290"/>
                              <a:pt x="4598" y="15303"/>
                              <a:pt x="4598" y="15315"/>
                            </a:cubicBezTo>
                            <a:cubicBezTo>
                              <a:pt x="4579" y="15339"/>
                              <a:pt x="4560" y="15375"/>
                              <a:pt x="4530" y="15375"/>
                            </a:cubicBezTo>
                            <a:cubicBezTo>
                              <a:pt x="4522" y="15327"/>
                              <a:pt x="4507" y="15339"/>
                              <a:pt x="4530" y="15290"/>
                            </a:cubicBezTo>
                            <a:cubicBezTo>
                              <a:pt x="4511" y="15266"/>
                              <a:pt x="4500" y="15290"/>
                              <a:pt x="4492" y="15327"/>
                            </a:cubicBezTo>
                            <a:cubicBezTo>
                              <a:pt x="4477" y="15266"/>
                              <a:pt x="4481" y="15157"/>
                              <a:pt x="4447" y="15157"/>
                            </a:cubicBezTo>
                            <a:cubicBezTo>
                              <a:pt x="4447" y="15206"/>
                              <a:pt x="4443" y="15254"/>
                              <a:pt x="4443" y="15303"/>
                            </a:cubicBezTo>
                            <a:cubicBezTo>
                              <a:pt x="4443" y="15303"/>
                              <a:pt x="4443" y="15303"/>
                              <a:pt x="4443" y="15303"/>
                            </a:cubicBezTo>
                            <a:cubicBezTo>
                              <a:pt x="4431" y="15315"/>
                              <a:pt x="4424" y="15339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01" y="15411"/>
                              <a:pt x="4397" y="15484"/>
                              <a:pt x="4397" y="15568"/>
                            </a:cubicBezTo>
                            <a:cubicBezTo>
                              <a:pt x="4375" y="15629"/>
                              <a:pt x="4348" y="15677"/>
                              <a:pt x="4318" y="15689"/>
                            </a:cubicBezTo>
                            <a:cubicBezTo>
                              <a:pt x="4337" y="15871"/>
                              <a:pt x="4291" y="15919"/>
                              <a:pt x="4280" y="16028"/>
                            </a:cubicBezTo>
                            <a:cubicBezTo>
                              <a:pt x="4280" y="15991"/>
                              <a:pt x="4280" y="15955"/>
                              <a:pt x="4280" y="15907"/>
                            </a:cubicBezTo>
                            <a:cubicBezTo>
                              <a:pt x="4280" y="15689"/>
                              <a:pt x="4363" y="15121"/>
                              <a:pt x="4363" y="14940"/>
                            </a:cubicBezTo>
                            <a:cubicBezTo>
                              <a:pt x="4367" y="14686"/>
                              <a:pt x="4367" y="14505"/>
                              <a:pt x="4367" y="14481"/>
                            </a:cubicBezTo>
                            <a:cubicBezTo>
                              <a:pt x="4371" y="14348"/>
                              <a:pt x="4371" y="14154"/>
                              <a:pt x="4363" y="14094"/>
                            </a:cubicBezTo>
                            <a:cubicBezTo>
                              <a:pt x="4348" y="13985"/>
                              <a:pt x="4503" y="13755"/>
                              <a:pt x="4484" y="13538"/>
                            </a:cubicBezTo>
                            <a:cubicBezTo>
                              <a:pt x="4473" y="13405"/>
                              <a:pt x="4462" y="13332"/>
                              <a:pt x="4458" y="13284"/>
                            </a:cubicBezTo>
                            <a:cubicBezTo>
                              <a:pt x="4522" y="13332"/>
                              <a:pt x="4534" y="13381"/>
                              <a:pt x="4560" y="13501"/>
                            </a:cubicBezTo>
                            <a:cubicBezTo>
                              <a:pt x="4590" y="13659"/>
                              <a:pt x="4700" y="14118"/>
                              <a:pt x="4693" y="14372"/>
                            </a:cubicBezTo>
                            <a:cubicBezTo>
                              <a:pt x="4689" y="14565"/>
                              <a:pt x="4693" y="14904"/>
                              <a:pt x="4700" y="15157"/>
                            </a:cubicBezTo>
                            <a:cubicBezTo>
                              <a:pt x="4632" y="15061"/>
                              <a:pt x="4590" y="14795"/>
                              <a:pt x="4545" y="14722"/>
                            </a:cubicBezTo>
                            <a:close/>
                            <a:moveTo>
                              <a:pt x="4666" y="12087"/>
                            </a:moveTo>
                            <a:cubicBezTo>
                              <a:pt x="4772" y="11894"/>
                              <a:pt x="4946" y="11471"/>
                              <a:pt x="5018" y="11302"/>
                            </a:cubicBezTo>
                            <a:lnTo>
                              <a:pt x="5030" y="11338"/>
                            </a:lnTo>
                            <a:cubicBezTo>
                              <a:pt x="4977" y="11507"/>
                              <a:pt x="4856" y="11870"/>
                              <a:pt x="4765" y="12124"/>
                            </a:cubicBezTo>
                            <a:cubicBezTo>
                              <a:pt x="4731" y="12111"/>
                              <a:pt x="4696" y="12099"/>
                              <a:pt x="4666" y="12087"/>
                            </a:cubicBezTo>
                            <a:close/>
                            <a:moveTo>
                              <a:pt x="4871" y="20959"/>
                            </a:moveTo>
                            <a:cubicBezTo>
                              <a:pt x="4871" y="20935"/>
                              <a:pt x="4878" y="20911"/>
                              <a:pt x="4897" y="20899"/>
                            </a:cubicBezTo>
                            <a:cubicBezTo>
                              <a:pt x="4912" y="20923"/>
                              <a:pt x="4912" y="20984"/>
                              <a:pt x="4916" y="21044"/>
                            </a:cubicBezTo>
                            <a:cubicBezTo>
                              <a:pt x="4897" y="21020"/>
                              <a:pt x="4882" y="20996"/>
                              <a:pt x="4871" y="20959"/>
                            </a:cubicBezTo>
                            <a:close/>
                            <a:moveTo>
                              <a:pt x="4901" y="12184"/>
                            </a:moveTo>
                            <a:cubicBezTo>
                              <a:pt x="4886" y="12172"/>
                              <a:pt x="4867" y="12172"/>
                              <a:pt x="4844" y="12160"/>
                            </a:cubicBezTo>
                            <a:cubicBezTo>
                              <a:pt x="4856" y="12136"/>
                              <a:pt x="4871" y="12124"/>
                              <a:pt x="4882" y="12099"/>
                            </a:cubicBezTo>
                            <a:cubicBezTo>
                              <a:pt x="4928" y="12027"/>
                              <a:pt x="5018" y="11833"/>
                              <a:pt x="5102" y="11664"/>
                            </a:cubicBezTo>
                            <a:lnTo>
                              <a:pt x="5106" y="11700"/>
                            </a:lnTo>
                            <a:cubicBezTo>
                              <a:pt x="5075" y="11761"/>
                              <a:pt x="5041" y="11833"/>
                              <a:pt x="5007" y="11906"/>
                            </a:cubicBezTo>
                            <a:cubicBezTo>
                              <a:pt x="4965" y="11979"/>
                              <a:pt x="4931" y="12087"/>
                              <a:pt x="4901" y="12184"/>
                            </a:cubicBezTo>
                            <a:close/>
                            <a:moveTo>
                              <a:pt x="5098" y="20984"/>
                            </a:moveTo>
                            <a:cubicBezTo>
                              <a:pt x="5068" y="21129"/>
                              <a:pt x="4996" y="21141"/>
                              <a:pt x="4931" y="21068"/>
                            </a:cubicBezTo>
                            <a:cubicBezTo>
                              <a:pt x="4928" y="20984"/>
                              <a:pt x="4928" y="20899"/>
                              <a:pt x="4931" y="20826"/>
                            </a:cubicBezTo>
                            <a:cubicBezTo>
                              <a:pt x="4935" y="20814"/>
                              <a:pt x="4935" y="20814"/>
                              <a:pt x="4935" y="20802"/>
                            </a:cubicBezTo>
                            <a:cubicBezTo>
                              <a:pt x="4935" y="20778"/>
                              <a:pt x="4935" y="20766"/>
                              <a:pt x="4935" y="20754"/>
                            </a:cubicBezTo>
                            <a:cubicBezTo>
                              <a:pt x="4946" y="20621"/>
                              <a:pt x="4977" y="20548"/>
                              <a:pt x="5041" y="20585"/>
                            </a:cubicBezTo>
                            <a:cubicBezTo>
                              <a:pt x="5064" y="20754"/>
                              <a:pt x="5098" y="20887"/>
                              <a:pt x="5136" y="21020"/>
                            </a:cubicBezTo>
                            <a:cubicBezTo>
                              <a:pt x="5117" y="21020"/>
                              <a:pt x="5117" y="21008"/>
                              <a:pt x="5098" y="20984"/>
                            </a:cubicBezTo>
                            <a:close/>
                            <a:moveTo>
                              <a:pt x="5212" y="20343"/>
                            </a:moveTo>
                            <a:cubicBezTo>
                              <a:pt x="5223" y="20391"/>
                              <a:pt x="5268" y="20391"/>
                              <a:pt x="5268" y="20307"/>
                            </a:cubicBezTo>
                            <a:cubicBezTo>
                              <a:pt x="5265" y="20186"/>
                              <a:pt x="5208" y="20307"/>
                              <a:pt x="5208" y="20270"/>
                            </a:cubicBezTo>
                            <a:cubicBezTo>
                              <a:pt x="5215" y="20125"/>
                              <a:pt x="5265" y="20222"/>
                              <a:pt x="5295" y="20186"/>
                            </a:cubicBezTo>
                            <a:cubicBezTo>
                              <a:pt x="5318" y="20162"/>
                              <a:pt x="5340" y="20113"/>
                              <a:pt x="5363" y="20089"/>
                            </a:cubicBezTo>
                            <a:cubicBezTo>
                              <a:pt x="5333" y="20295"/>
                              <a:pt x="5318" y="20524"/>
                              <a:pt x="5291" y="20730"/>
                            </a:cubicBezTo>
                            <a:cubicBezTo>
                              <a:pt x="5257" y="20621"/>
                              <a:pt x="5227" y="20500"/>
                              <a:pt x="5212" y="20343"/>
                            </a:cubicBezTo>
                            <a:close/>
                            <a:moveTo>
                              <a:pt x="5412" y="21540"/>
                            </a:moveTo>
                            <a:cubicBezTo>
                              <a:pt x="5390" y="21407"/>
                              <a:pt x="5359" y="21262"/>
                              <a:pt x="5367" y="21092"/>
                            </a:cubicBezTo>
                            <a:cubicBezTo>
                              <a:pt x="5363" y="21044"/>
                              <a:pt x="5352" y="20996"/>
                              <a:pt x="5344" y="20959"/>
                            </a:cubicBezTo>
                            <a:cubicBezTo>
                              <a:pt x="5363" y="20899"/>
                              <a:pt x="5382" y="20863"/>
                              <a:pt x="5405" y="20838"/>
                            </a:cubicBezTo>
                            <a:cubicBezTo>
                              <a:pt x="5431" y="20971"/>
                              <a:pt x="5518" y="21020"/>
                              <a:pt x="5534" y="21165"/>
                            </a:cubicBezTo>
                            <a:cubicBezTo>
                              <a:pt x="5496" y="21274"/>
                              <a:pt x="5450" y="21395"/>
                              <a:pt x="5412" y="21540"/>
                            </a:cubicBezTo>
                            <a:close/>
                            <a:moveTo>
                              <a:pt x="6200" y="10939"/>
                            </a:moveTo>
                            <a:cubicBezTo>
                              <a:pt x="6215" y="10975"/>
                              <a:pt x="6242" y="11024"/>
                              <a:pt x="6280" y="11096"/>
                            </a:cubicBezTo>
                            <a:cubicBezTo>
                              <a:pt x="6276" y="11120"/>
                              <a:pt x="6276" y="11144"/>
                              <a:pt x="6272" y="11157"/>
                            </a:cubicBezTo>
                            <a:cubicBezTo>
                              <a:pt x="6211" y="10987"/>
                              <a:pt x="6174" y="10879"/>
                              <a:pt x="6200" y="10939"/>
                            </a:cubicBezTo>
                            <a:close/>
                            <a:moveTo>
                              <a:pt x="6041" y="10734"/>
                            </a:moveTo>
                            <a:cubicBezTo>
                              <a:pt x="6045" y="10746"/>
                              <a:pt x="6071" y="10721"/>
                              <a:pt x="6151" y="10951"/>
                            </a:cubicBezTo>
                            <a:cubicBezTo>
                              <a:pt x="6170" y="11012"/>
                              <a:pt x="6211" y="11108"/>
                              <a:pt x="6264" y="11241"/>
                            </a:cubicBezTo>
                            <a:cubicBezTo>
                              <a:pt x="6261" y="11265"/>
                              <a:pt x="6257" y="11290"/>
                              <a:pt x="6253" y="11302"/>
                            </a:cubicBezTo>
                            <a:cubicBezTo>
                              <a:pt x="6215" y="11471"/>
                              <a:pt x="6170" y="11580"/>
                              <a:pt x="6143" y="11700"/>
                            </a:cubicBezTo>
                            <a:cubicBezTo>
                              <a:pt x="6132" y="11664"/>
                              <a:pt x="6121" y="11616"/>
                              <a:pt x="6113" y="11592"/>
                            </a:cubicBezTo>
                            <a:cubicBezTo>
                              <a:pt x="6045" y="11362"/>
                              <a:pt x="6041" y="10721"/>
                              <a:pt x="6041" y="10734"/>
                            </a:cubicBezTo>
                            <a:close/>
                            <a:moveTo>
                              <a:pt x="6140" y="11737"/>
                            </a:moveTo>
                            <a:cubicBezTo>
                              <a:pt x="6132" y="11785"/>
                              <a:pt x="6121" y="11858"/>
                              <a:pt x="6105" y="11930"/>
                            </a:cubicBezTo>
                            <a:cubicBezTo>
                              <a:pt x="6075" y="11604"/>
                              <a:pt x="6049" y="11326"/>
                              <a:pt x="6049" y="11326"/>
                            </a:cubicBezTo>
                            <a:cubicBezTo>
                              <a:pt x="6060" y="11374"/>
                              <a:pt x="6094" y="11531"/>
                              <a:pt x="6140" y="11737"/>
                            </a:cubicBezTo>
                            <a:close/>
                            <a:moveTo>
                              <a:pt x="5882" y="12522"/>
                            </a:moveTo>
                            <a:cubicBezTo>
                              <a:pt x="5935" y="12389"/>
                              <a:pt x="5901" y="11700"/>
                              <a:pt x="5927" y="11700"/>
                            </a:cubicBezTo>
                            <a:cubicBezTo>
                              <a:pt x="5935" y="11700"/>
                              <a:pt x="5988" y="11954"/>
                              <a:pt x="6041" y="12257"/>
                            </a:cubicBezTo>
                            <a:cubicBezTo>
                              <a:pt x="6033" y="12281"/>
                              <a:pt x="6026" y="12293"/>
                              <a:pt x="6022" y="12305"/>
                            </a:cubicBezTo>
                            <a:cubicBezTo>
                              <a:pt x="5977" y="12377"/>
                              <a:pt x="5977" y="12498"/>
                              <a:pt x="5893" y="12559"/>
                            </a:cubicBezTo>
                            <a:cubicBezTo>
                              <a:pt x="5882" y="12571"/>
                              <a:pt x="5871" y="12571"/>
                              <a:pt x="5859" y="12583"/>
                            </a:cubicBezTo>
                            <a:cubicBezTo>
                              <a:pt x="5863" y="12559"/>
                              <a:pt x="5871" y="12535"/>
                              <a:pt x="5882" y="12522"/>
                            </a:cubicBezTo>
                            <a:close/>
                            <a:moveTo>
                              <a:pt x="6083" y="16680"/>
                            </a:moveTo>
                            <a:cubicBezTo>
                              <a:pt x="6071" y="16693"/>
                              <a:pt x="6060" y="16693"/>
                              <a:pt x="6049" y="16705"/>
                            </a:cubicBezTo>
                            <a:cubicBezTo>
                              <a:pt x="6041" y="16632"/>
                              <a:pt x="6041" y="16560"/>
                              <a:pt x="6041" y="16511"/>
                            </a:cubicBezTo>
                            <a:cubicBezTo>
                              <a:pt x="6026" y="16463"/>
                              <a:pt x="6011" y="16572"/>
                              <a:pt x="6003" y="16487"/>
                            </a:cubicBezTo>
                            <a:cubicBezTo>
                              <a:pt x="6049" y="16463"/>
                              <a:pt x="6018" y="16390"/>
                              <a:pt x="6015" y="16294"/>
                            </a:cubicBezTo>
                            <a:cubicBezTo>
                              <a:pt x="6015" y="16294"/>
                              <a:pt x="6026" y="16269"/>
                              <a:pt x="6026" y="16245"/>
                            </a:cubicBezTo>
                            <a:cubicBezTo>
                              <a:pt x="6026" y="16209"/>
                              <a:pt x="6022" y="16185"/>
                              <a:pt x="6022" y="16173"/>
                            </a:cubicBezTo>
                            <a:cubicBezTo>
                              <a:pt x="5999" y="16173"/>
                              <a:pt x="5977" y="16161"/>
                              <a:pt x="5954" y="16137"/>
                            </a:cubicBezTo>
                            <a:cubicBezTo>
                              <a:pt x="5924" y="16209"/>
                              <a:pt x="5946" y="16390"/>
                              <a:pt x="5931" y="16487"/>
                            </a:cubicBezTo>
                            <a:cubicBezTo>
                              <a:pt x="5927" y="16451"/>
                              <a:pt x="5905" y="16439"/>
                              <a:pt x="5901" y="16499"/>
                            </a:cubicBezTo>
                            <a:cubicBezTo>
                              <a:pt x="5924" y="16499"/>
                              <a:pt x="5943" y="16511"/>
                              <a:pt x="5950" y="16548"/>
                            </a:cubicBezTo>
                            <a:cubicBezTo>
                              <a:pt x="5931" y="16523"/>
                              <a:pt x="5939" y="16596"/>
                              <a:pt x="5939" y="16632"/>
                            </a:cubicBezTo>
                            <a:cubicBezTo>
                              <a:pt x="5961" y="16632"/>
                              <a:pt x="5946" y="16741"/>
                              <a:pt x="5969" y="16753"/>
                            </a:cubicBezTo>
                            <a:cubicBezTo>
                              <a:pt x="5969" y="16753"/>
                              <a:pt x="5969" y="16765"/>
                              <a:pt x="5969" y="16765"/>
                            </a:cubicBezTo>
                            <a:cubicBezTo>
                              <a:pt x="5931" y="16765"/>
                              <a:pt x="5893" y="16753"/>
                              <a:pt x="5852" y="16680"/>
                            </a:cubicBezTo>
                            <a:cubicBezTo>
                              <a:pt x="5844" y="16656"/>
                              <a:pt x="5837" y="16632"/>
                              <a:pt x="5829" y="16608"/>
                            </a:cubicBezTo>
                            <a:cubicBezTo>
                              <a:pt x="5806" y="16475"/>
                              <a:pt x="5814" y="16402"/>
                              <a:pt x="5818" y="16197"/>
                            </a:cubicBezTo>
                            <a:cubicBezTo>
                              <a:pt x="5818" y="16197"/>
                              <a:pt x="5878" y="15484"/>
                              <a:pt x="5878" y="15448"/>
                            </a:cubicBezTo>
                            <a:cubicBezTo>
                              <a:pt x="5878" y="15411"/>
                              <a:pt x="5901" y="15049"/>
                              <a:pt x="5931" y="14795"/>
                            </a:cubicBezTo>
                            <a:lnTo>
                              <a:pt x="5965" y="14928"/>
                            </a:lnTo>
                            <a:lnTo>
                              <a:pt x="6026" y="15133"/>
                            </a:lnTo>
                            <a:lnTo>
                              <a:pt x="6124" y="15508"/>
                            </a:lnTo>
                            <a:lnTo>
                              <a:pt x="6151" y="15617"/>
                            </a:lnTo>
                            <a:lnTo>
                              <a:pt x="6177" y="15762"/>
                            </a:lnTo>
                            <a:lnTo>
                              <a:pt x="6230" y="16064"/>
                            </a:lnTo>
                            <a:lnTo>
                              <a:pt x="6276" y="16366"/>
                            </a:lnTo>
                            <a:cubicBezTo>
                              <a:pt x="6227" y="16475"/>
                              <a:pt x="6140" y="16632"/>
                              <a:pt x="6083" y="16680"/>
                            </a:cubicBezTo>
                            <a:close/>
                            <a:moveTo>
                              <a:pt x="7692" y="13103"/>
                            </a:moveTo>
                            <a:lnTo>
                              <a:pt x="7685" y="13332"/>
                            </a:lnTo>
                            <a:lnTo>
                              <a:pt x="7670" y="13562"/>
                            </a:lnTo>
                            <a:lnTo>
                              <a:pt x="7666" y="13622"/>
                            </a:lnTo>
                            <a:lnTo>
                              <a:pt x="7670" y="13659"/>
                            </a:lnTo>
                            <a:lnTo>
                              <a:pt x="7571" y="14396"/>
                            </a:lnTo>
                            <a:lnTo>
                              <a:pt x="7560" y="14432"/>
                            </a:lnTo>
                            <a:lnTo>
                              <a:pt x="7552" y="14481"/>
                            </a:lnTo>
                            <a:lnTo>
                              <a:pt x="7545" y="14565"/>
                            </a:lnTo>
                            <a:lnTo>
                              <a:pt x="7541" y="14650"/>
                            </a:lnTo>
                            <a:lnTo>
                              <a:pt x="7530" y="14662"/>
                            </a:lnTo>
                            <a:lnTo>
                              <a:pt x="7514" y="14662"/>
                            </a:lnTo>
                            <a:lnTo>
                              <a:pt x="7507" y="14662"/>
                            </a:lnTo>
                            <a:lnTo>
                              <a:pt x="7503" y="14662"/>
                            </a:lnTo>
                            <a:lnTo>
                              <a:pt x="7469" y="14662"/>
                            </a:lnTo>
                            <a:lnTo>
                              <a:pt x="7461" y="14662"/>
                            </a:lnTo>
                            <a:lnTo>
                              <a:pt x="7458" y="14662"/>
                            </a:lnTo>
                            <a:lnTo>
                              <a:pt x="7450" y="14662"/>
                            </a:lnTo>
                            <a:lnTo>
                              <a:pt x="7439" y="14662"/>
                            </a:lnTo>
                            <a:lnTo>
                              <a:pt x="7431" y="14662"/>
                            </a:lnTo>
                            <a:lnTo>
                              <a:pt x="7378" y="14698"/>
                            </a:lnTo>
                            <a:lnTo>
                              <a:pt x="7374" y="14710"/>
                            </a:lnTo>
                            <a:lnTo>
                              <a:pt x="7352" y="14722"/>
                            </a:lnTo>
                            <a:lnTo>
                              <a:pt x="7348" y="14710"/>
                            </a:lnTo>
                            <a:lnTo>
                              <a:pt x="7344" y="14662"/>
                            </a:lnTo>
                            <a:lnTo>
                              <a:pt x="7348" y="14565"/>
                            </a:lnTo>
                            <a:lnTo>
                              <a:pt x="7352" y="14432"/>
                            </a:lnTo>
                            <a:lnTo>
                              <a:pt x="7352" y="14311"/>
                            </a:lnTo>
                            <a:lnTo>
                              <a:pt x="7355" y="14299"/>
                            </a:lnTo>
                            <a:lnTo>
                              <a:pt x="7370" y="14299"/>
                            </a:lnTo>
                            <a:lnTo>
                              <a:pt x="7386" y="14275"/>
                            </a:lnTo>
                            <a:lnTo>
                              <a:pt x="7393" y="14239"/>
                            </a:lnTo>
                            <a:lnTo>
                              <a:pt x="7397" y="14203"/>
                            </a:lnTo>
                            <a:lnTo>
                              <a:pt x="7397" y="14178"/>
                            </a:lnTo>
                            <a:lnTo>
                              <a:pt x="7397" y="14130"/>
                            </a:lnTo>
                            <a:lnTo>
                              <a:pt x="7386" y="13840"/>
                            </a:lnTo>
                            <a:lnTo>
                              <a:pt x="7374" y="13647"/>
                            </a:lnTo>
                            <a:lnTo>
                              <a:pt x="7370" y="13574"/>
                            </a:lnTo>
                            <a:lnTo>
                              <a:pt x="7370" y="13526"/>
                            </a:lnTo>
                            <a:lnTo>
                              <a:pt x="7363" y="13465"/>
                            </a:lnTo>
                            <a:lnTo>
                              <a:pt x="7355" y="13356"/>
                            </a:lnTo>
                            <a:lnTo>
                              <a:pt x="7355" y="13344"/>
                            </a:lnTo>
                            <a:lnTo>
                              <a:pt x="7352" y="13223"/>
                            </a:lnTo>
                            <a:lnTo>
                              <a:pt x="7355" y="13187"/>
                            </a:lnTo>
                            <a:lnTo>
                              <a:pt x="7352" y="13127"/>
                            </a:lnTo>
                            <a:lnTo>
                              <a:pt x="7348" y="13006"/>
                            </a:lnTo>
                            <a:lnTo>
                              <a:pt x="7336" y="12945"/>
                            </a:lnTo>
                            <a:lnTo>
                              <a:pt x="7329" y="12897"/>
                            </a:lnTo>
                            <a:lnTo>
                              <a:pt x="7321" y="12861"/>
                            </a:lnTo>
                            <a:lnTo>
                              <a:pt x="7317" y="12813"/>
                            </a:lnTo>
                            <a:lnTo>
                              <a:pt x="7291" y="12728"/>
                            </a:lnTo>
                            <a:lnTo>
                              <a:pt x="7257" y="12643"/>
                            </a:lnTo>
                            <a:lnTo>
                              <a:pt x="7253" y="12619"/>
                            </a:lnTo>
                            <a:lnTo>
                              <a:pt x="7245" y="12595"/>
                            </a:lnTo>
                            <a:lnTo>
                              <a:pt x="7227" y="12547"/>
                            </a:lnTo>
                            <a:lnTo>
                              <a:pt x="7208" y="12510"/>
                            </a:lnTo>
                            <a:lnTo>
                              <a:pt x="7177" y="12486"/>
                            </a:lnTo>
                            <a:lnTo>
                              <a:pt x="7158" y="12474"/>
                            </a:lnTo>
                            <a:lnTo>
                              <a:pt x="7128" y="12474"/>
                            </a:lnTo>
                            <a:lnTo>
                              <a:pt x="7117" y="12462"/>
                            </a:lnTo>
                            <a:lnTo>
                              <a:pt x="7109" y="12450"/>
                            </a:lnTo>
                            <a:lnTo>
                              <a:pt x="7094" y="12426"/>
                            </a:lnTo>
                            <a:lnTo>
                              <a:pt x="7075" y="12438"/>
                            </a:lnTo>
                            <a:lnTo>
                              <a:pt x="7064" y="12450"/>
                            </a:lnTo>
                            <a:lnTo>
                              <a:pt x="7056" y="12450"/>
                            </a:lnTo>
                            <a:lnTo>
                              <a:pt x="7056" y="12438"/>
                            </a:lnTo>
                            <a:lnTo>
                              <a:pt x="7056" y="12426"/>
                            </a:lnTo>
                            <a:lnTo>
                              <a:pt x="7052" y="12426"/>
                            </a:lnTo>
                            <a:lnTo>
                              <a:pt x="7041" y="12438"/>
                            </a:lnTo>
                            <a:lnTo>
                              <a:pt x="7041" y="12438"/>
                            </a:lnTo>
                            <a:lnTo>
                              <a:pt x="7033" y="12438"/>
                            </a:lnTo>
                            <a:lnTo>
                              <a:pt x="7018" y="12438"/>
                            </a:lnTo>
                            <a:lnTo>
                              <a:pt x="7011" y="12426"/>
                            </a:lnTo>
                            <a:lnTo>
                              <a:pt x="6999" y="12426"/>
                            </a:lnTo>
                            <a:lnTo>
                              <a:pt x="6992" y="12426"/>
                            </a:lnTo>
                            <a:lnTo>
                              <a:pt x="6958" y="12450"/>
                            </a:lnTo>
                            <a:lnTo>
                              <a:pt x="6950" y="12462"/>
                            </a:lnTo>
                            <a:lnTo>
                              <a:pt x="6942" y="12462"/>
                            </a:lnTo>
                            <a:lnTo>
                              <a:pt x="6935" y="12474"/>
                            </a:lnTo>
                            <a:lnTo>
                              <a:pt x="6927" y="12498"/>
                            </a:lnTo>
                            <a:lnTo>
                              <a:pt x="6920" y="12510"/>
                            </a:lnTo>
                            <a:lnTo>
                              <a:pt x="6912" y="12535"/>
                            </a:lnTo>
                            <a:lnTo>
                              <a:pt x="6905" y="12547"/>
                            </a:lnTo>
                            <a:lnTo>
                              <a:pt x="6901" y="12535"/>
                            </a:lnTo>
                            <a:lnTo>
                              <a:pt x="6893" y="12547"/>
                            </a:lnTo>
                            <a:lnTo>
                              <a:pt x="6870" y="12559"/>
                            </a:lnTo>
                            <a:lnTo>
                              <a:pt x="6855" y="12583"/>
                            </a:lnTo>
                            <a:lnTo>
                              <a:pt x="6836" y="12607"/>
                            </a:lnTo>
                            <a:lnTo>
                              <a:pt x="6791" y="12680"/>
                            </a:lnTo>
                            <a:lnTo>
                              <a:pt x="6761" y="12788"/>
                            </a:lnTo>
                            <a:lnTo>
                              <a:pt x="6757" y="12825"/>
                            </a:lnTo>
                            <a:lnTo>
                              <a:pt x="6746" y="12873"/>
                            </a:lnTo>
                            <a:lnTo>
                              <a:pt x="6719" y="12970"/>
                            </a:lnTo>
                            <a:lnTo>
                              <a:pt x="6708" y="13018"/>
                            </a:lnTo>
                            <a:lnTo>
                              <a:pt x="6692" y="13078"/>
                            </a:lnTo>
                            <a:lnTo>
                              <a:pt x="6681" y="13163"/>
                            </a:lnTo>
                            <a:lnTo>
                              <a:pt x="6681" y="13187"/>
                            </a:lnTo>
                            <a:lnTo>
                              <a:pt x="6681" y="13223"/>
                            </a:lnTo>
                            <a:lnTo>
                              <a:pt x="6677" y="13272"/>
                            </a:lnTo>
                            <a:lnTo>
                              <a:pt x="6677" y="13441"/>
                            </a:lnTo>
                            <a:lnTo>
                              <a:pt x="6674" y="13514"/>
                            </a:lnTo>
                            <a:lnTo>
                              <a:pt x="6677" y="13562"/>
                            </a:lnTo>
                            <a:lnTo>
                              <a:pt x="6692" y="13659"/>
                            </a:lnTo>
                            <a:lnTo>
                              <a:pt x="6696" y="13683"/>
                            </a:lnTo>
                            <a:lnTo>
                              <a:pt x="6700" y="13743"/>
                            </a:lnTo>
                            <a:lnTo>
                              <a:pt x="6704" y="13792"/>
                            </a:lnTo>
                            <a:lnTo>
                              <a:pt x="6719" y="13876"/>
                            </a:lnTo>
                            <a:lnTo>
                              <a:pt x="6730" y="14021"/>
                            </a:lnTo>
                            <a:lnTo>
                              <a:pt x="6734" y="14058"/>
                            </a:lnTo>
                            <a:lnTo>
                              <a:pt x="6742" y="14094"/>
                            </a:lnTo>
                            <a:lnTo>
                              <a:pt x="6746" y="14130"/>
                            </a:lnTo>
                            <a:lnTo>
                              <a:pt x="6738" y="14166"/>
                            </a:lnTo>
                            <a:lnTo>
                              <a:pt x="6738" y="14203"/>
                            </a:lnTo>
                            <a:lnTo>
                              <a:pt x="6742" y="14239"/>
                            </a:lnTo>
                            <a:lnTo>
                              <a:pt x="6749" y="14299"/>
                            </a:lnTo>
                            <a:lnTo>
                              <a:pt x="6753" y="14360"/>
                            </a:lnTo>
                            <a:lnTo>
                              <a:pt x="6761" y="14408"/>
                            </a:lnTo>
                            <a:lnTo>
                              <a:pt x="6780" y="14517"/>
                            </a:lnTo>
                            <a:lnTo>
                              <a:pt x="6799" y="14614"/>
                            </a:lnTo>
                            <a:lnTo>
                              <a:pt x="6814" y="14662"/>
                            </a:lnTo>
                            <a:lnTo>
                              <a:pt x="6836" y="14710"/>
                            </a:lnTo>
                            <a:lnTo>
                              <a:pt x="6855" y="14722"/>
                            </a:lnTo>
                            <a:lnTo>
                              <a:pt x="6886" y="14710"/>
                            </a:lnTo>
                            <a:lnTo>
                              <a:pt x="6897" y="14746"/>
                            </a:lnTo>
                            <a:lnTo>
                              <a:pt x="6905" y="14807"/>
                            </a:lnTo>
                            <a:lnTo>
                              <a:pt x="6901" y="14807"/>
                            </a:lnTo>
                            <a:lnTo>
                              <a:pt x="6878" y="14807"/>
                            </a:lnTo>
                            <a:cubicBezTo>
                              <a:pt x="6840" y="14734"/>
                              <a:pt x="6795" y="14674"/>
                              <a:pt x="6742" y="14746"/>
                            </a:cubicBezTo>
                            <a:cubicBezTo>
                              <a:pt x="6727" y="14710"/>
                              <a:pt x="6727" y="14626"/>
                              <a:pt x="6700" y="14626"/>
                            </a:cubicBezTo>
                            <a:cubicBezTo>
                              <a:pt x="6696" y="14662"/>
                              <a:pt x="6700" y="14734"/>
                              <a:pt x="6696" y="14771"/>
                            </a:cubicBezTo>
                            <a:lnTo>
                              <a:pt x="6651" y="14783"/>
                            </a:lnTo>
                            <a:lnTo>
                              <a:pt x="6651" y="14783"/>
                            </a:lnTo>
                            <a:cubicBezTo>
                              <a:pt x="6647" y="14783"/>
                              <a:pt x="6643" y="14783"/>
                              <a:pt x="6636" y="14795"/>
                            </a:cubicBezTo>
                            <a:cubicBezTo>
                              <a:pt x="6636" y="14795"/>
                              <a:pt x="6636" y="14795"/>
                              <a:pt x="6636" y="14807"/>
                            </a:cubicBezTo>
                            <a:lnTo>
                              <a:pt x="6598" y="14819"/>
                            </a:lnTo>
                            <a:lnTo>
                              <a:pt x="6583" y="14831"/>
                            </a:lnTo>
                            <a:lnTo>
                              <a:pt x="6564" y="14879"/>
                            </a:lnTo>
                            <a:lnTo>
                              <a:pt x="6556" y="14879"/>
                            </a:lnTo>
                            <a:lnTo>
                              <a:pt x="6541" y="14843"/>
                            </a:lnTo>
                            <a:lnTo>
                              <a:pt x="6522" y="14807"/>
                            </a:lnTo>
                            <a:cubicBezTo>
                              <a:pt x="6564" y="14505"/>
                              <a:pt x="6609" y="14142"/>
                              <a:pt x="6549" y="13925"/>
                            </a:cubicBezTo>
                            <a:cubicBezTo>
                              <a:pt x="6477" y="13659"/>
                              <a:pt x="6367" y="13961"/>
                              <a:pt x="6321" y="14227"/>
                            </a:cubicBezTo>
                            <a:lnTo>
                              <a:pt x="6291" y="14190"/>
                            </a:lnTo>
                            <a:lnTo>
                              <a:pt x="6280" y="14154"/>
                            </a:lnTo>
                            <a:lnTo>
                              <a:pt x="6230" y="13949"/>
                            </a:lnTo>
                            <a:lnTo>
                              <a:pt x="6193" y="13792"/>
                            </a:lnTo>
                            <a:lnTo>
                              <a:pt x="6155" y="13683"/>
                            </a:lnTo>
                            <a:cubicBezTo>
                              <a:pt x="6208" y="13477"/>
                              <a:pt x="6302" y="13054"/>
                              <a:pt x="6363" y="12680"/>
                            </a:cubicBezTo>
                            <a:cubicBezTo>
                              <a:pt x="6416" y="12885"/>
                              <a:pt x="6454" y="13042"/>
                              <a:pt x="6454" y="13042"/>
                            </a:cubicBezTo>
                            <a:cubicBezTo>
                              <a:pt x="6446" y="12982"/>
                              <a:pt x="6412" y="12837"/>
                              <a:pt x="6371" y="12643"/>
                            </a:cubicBezTo>
                            <a:cubicBezTo>
                              <a:pt x="6401" y="12462"/>
                              <a:pt x="6424" y="12293"/>
                              <a:pt x="6431" y="12172"/>
                            </a:cubicBezTo>
                            <a:cubicBezTo>
                              <a:pt x="6443" y="12027"/>
                              <a:pt x="6458" y="11870"/>
                              <a:pt x="6477" y="11713"/>
                            </a:cubicBezTo>
                            <a:cubicBezTo>
                              <a:pt x="6499" y="11761"/>
                              <a:pt x="6522" y="11821"/>
                              <a:pt x="6545" y="11870"/>
                            </a:cubicBezTo>
                            <a:cubicBezTo>
                              <a:pt x="6522" y="11809"/>
                              <a:pt x="6499" y="11761"/>
                              <a:pt x="6477" y="11700"/>
                            </a:cubicBezTo>
                            <a:cubicBezTo>
                              <a:pt x="6488" y="11616"/>
                              <a:pt x="6496" y="11519"/>
                              <a:pt x="6507" y="11435"/>
                            </a:cubicBezTo>
                            <a:cubicBezTo>
                              <a:pt x="6662" y="11664"/>
                              <a:pt x="6814" y="11882"/>
                              <a:pt x="6806" y="11870"/>
                            </a:cubicBezTo>
                            <a:cubicBezTo>
                              <a:pt x="6799" y="11858"/>
                              <a:pt x="6655" y="11628"/>
                              <a:pt x="6511" y="11410"/>
                            </a:cubicBezTo>
                            <a:cubicBezTo>
                              <a:pt x="6533" y="11193"/>
                              <a:pt x="6556" y="10987"/>
                              <a:pt x="6564" y="10806"/>
                            </a:cubicBezTo>
                            <a:cubicBezTo>
                              <a:pt x="6579" y="10407"/>
                              <a:pt x="6598" y="9501"/>
                              <a:pt x="6602" y="9319"/>
                            </a:cubicBezTo>
                            <a:cubicBezTo>
                              <a:pt x="6605" y="9138"/>
                              <a:pt x="6605" y="8896"/>
                              <a:pt x="6605" y="8896"/>
                            </a:cubicBezTo>
                            <a:cubicBezTo>
                              <a:pt x="6605" y="8896"/>
                              <a:pt x="6628" y="8787"/>
                              <a:pt x="6655" y="8654"/>
                            </a:cubicBezTo>
                            <a:lnTo>
                              <a:pt x="6662" y="8679"/>
                            </a:lnTo>
                            <a:lnTo>
                              <a:pt x="6700" y="8872"/>
                            </a:lnTo>
                            <a:lnTo>
                              <a:pt x="6711" y="8945"/>
                            </a:lnTo>
                            <a:lnTo>
                              <a:pt x="6734" y="9005"/>
                            </a:lnTo>
                            <a:lnTo>
                              <a:pt x="6764" y="9041"/>
                            </a:lnTo>
                            <a:lnTo>
                              <a:pt x="6787" y="9065"/>
                            </a:lnTo>
                            <a:lnTo>
                              <a:pt x="6886" y="9356"/>
                            </a:lnTo>
                            <a:lnTo>
                              <a:pt x="6931" y="9537"/>
                            </a:lnTo>
                            <a:lnTo>
                              <a:pt x="7030" y="9815"/>
                            </a:lnTo>
                            <a:lnTo>
                              <a:pt x="7071" y="9948"/>
                            </a:lnTo>
                            <a:lnTo>
                              <a:pt x="7113" y="10032"/>
                            </a:lnTo>
                            <a:lnTo>
                              <a:pt x="7143" y="10057"/>
                            </a:lnTo>
                            <a:lnTo>
                              <a:pt x="7196" y="10093"/>
                            </a:lnTo>
                            <a:lnTo>
                              <a:pt x="7208" y="10129"/>
                            </a:lnTo>
                            <a:lnTo>
                              <a:pt x="7215" y="10214"/>
                            </a:lnTo>
                            <a:lnTo>
                              <a:pt x="7219" y="10286"/>
                            </a:lnTo>
                            <a:lnTo>
                              <a:pt x="7238" y="10395"/>
                            </a:lnTo>
                            <a:lnTo>
                              <a:pt x="7298" y="10649"/>
                            </a:lnTo>
                            <a:lnTo>
                              <a:pt x="7393" y="11036"/>
                            </a:lnTo>
                            <a:lnTo>
                              <a:pt x="7545" y="11737"/>
                            </a:lnTo>
                            <a:lnTo>
                              <a:pt x="7590" y="11942"/>
                            </a:lnTo>
                            <a:lnTo>
                              <a:pt x="7632" y="12196"/>
                            </a:lnTo>
                            <a:lnTo>
                              <a:pt x="7708" y="12752"/>
                            </a:lnTo>
                            <a:lnTo>
                              <a:pt x="7719" y="12837"/>
                            </a:lnTo>
                            <a:lnTo>
                              <a:pt x="7692" y="13103"/>
                            </a:lnTo>
                            <a:close/>
                            <a:moveTo>
                              <a:pt x="8351" y="18083"/>
                            </a:moveTo>
                            <a:cubicBezTo>
                              <a:pt x="8351" y="18083"/>
                              <a:pt x="8351" y="18083"/>
                              <a:pt x="8351" y="18083"/>
                            </a:cubicBezTo>
                            <a:cubicBezTo>
                              <a:pt x="8314" y="17514"/>
                              <a:pt x="8476" y="17188"/>
                              <a:pt x="8431" y="16644"/>
                            </a:cubicBezTo>
                            <a:cubicBezTo>
                              <a:pt x="8325" y="16535"/>
                              <a:pt x="8283" y="16826"/>
                              <a:pt x="8242" y="17116"/>
                            </a:cubicBezTo>
                            <a:cubicBezTo>
                              <a:pt x="8242" y="17116"/>
                              <a:pt x="8238" y="17116"/>
                              <a:pt x="8238" y="17116"/>
                            </a:cubicBezTo>
                            <a:cubicBezTo>
                              <a:pt x="8238" y="16983"/>
                              <a:pt x="8242" y="16862"/>
                              <a:pt x="8249" y="16753"/>
                            </a:cubicBezTo>
                            <a:cubicBezTo>
                              <a:pt x="8223" y="16717"/>
                              <a:pt x="8200" y="16668"/>
                              <a:pt x="8177" y="16620"/>
                            </a:cubicBezTo>
                            <a:cubicBezTo>
                              <a:pt x="8170" y="16632"/>
                              <a:pt x="8158" y="16632"/>
                              <a:pt x="8151" y="16644"/>
                            </a:cubicBezTo>
                            <a:cubicBezTo>
                              <a:pt x="8154" y="16765"/>
                              <a:pt x="8143" y="16983"/>
                              <a:pt x="8128" y="17140"/>
                            </a:cubicBezTo>
                            <a:cubicBezTo>
                              <a:pt x="8185" y="17212"/>
                              <a:pt x="8120" y="17418"/>
                              <a:pt x="8139" y="17490"/>
                            </a:cubicBezTo>
                            <a:cubicBezTo>
                              <a:pt x="8117" y="17478"/>
                              <a:pt x="8094" y="17527"/>
                              <a:pt x="8079" y="17478"/>
                            </a:cubicBezTo>
                            <a:cubicBezTo>
                              <a:pt x="8071" y="17514"/>
                              <a:pt x="8064" y="17527"/>
                              <a:pt x="8056" y="17551"/>
                            </a:cubicBezTo>
                            <a:cubicBezTo>
                              <a:pt x="8045" y="17478"/>
                              <a:pt x="8048" y="17357"/>
                              <a:pt x="8041" y="17249"/>
                            </a:cubicBezTo>
                            <a:lnTo>
                              <a:pt x="8045" y="16995"/>
                            </a:lnTo>
                            <a:lnTo>
                              <a:pt x="8048" y="16705"/>
                            </a:lnTo>
                            <a:lnTo>
                              <a:pt x="8045" y="16475"/>
                            </a:lnTo>
                            <a:lnTo>
                              <a:pt x="8048" y="16378"/>
                            </a:lnTo>
                            <a:lnTo>
                              <a:pt x="8048" y="16354"/>
                            </a:lnTo>
                            <a:lnTo>
                              <a:pt x="8045" y="16318"/>
                            </a:lnTo>
                            <a:lnTo>
                              <a:pt x="8041" y="16161"/>
                            </a:lnTo>
                            <a:lnTo>
                              <a:pt x="8033" y="15931"/>
                            </a:lnTo>
                            <a:lnTo>
                              <a:pt x="8011" y="15556"/>
                            </a:lnTo>
                            <a:lnTo>
                              <a:pt x="7988" y="15266"/>
                            </a:lnTo>
                            <a:lnTo>
                              <a:pt x="7984" y="15145"/>
                            </a:lnTo>
                            <a:lnTo>
                              <a:pt x="7980" y="14988"/>
                            </a:lnTo>
                            <a:lnTo>
                              <a:pt x="8018" y="14771"/>
                            </a:lnTo>
                            <a:lnTo>
                              <a:pt x="8026" y="14722"/>
                            </a:lnTo>
                            <a:lnTo>
                              <a:pt x="8037" y="14795"/>
                            </a:lnTo>
                            <a:lnTo>
                              <a:pt x="8067" y="14988"/>
                            </a:lnTo>
                            <a:lnTo>
                              <a:pt x="8101" y="15145"/>
                            </a:lnTo>
                            <a:lnTo>
                              <a:pt x="8151" y="15339"/>
                            </a:lnTo>
                            <a:lnTo>
                              <a:pt x="8249" y="15738"/>
                            </a:lnTo>
                            <a:lnTo>
                              <a:pt x="8435" y="16402"/>
                            </a:lnTo>
                            <a:lnTo>
                              <a:pt x="8446" y="16475"/>
                            </a:lnTo>
                            <a:lnTo>
                              <a:pt x="8469" y="16584"/>
                            </a:lnTo>
                            <a:lnTo>
                              <a:pt x="8476" y="16801"/>
                            </a:lnTo>
                            <a:lnTo>
                              <a:pt x="8476" y="17128"/>
                            </a:lnTo>
                            <a:lnTo>
                              <a:pt x="8480" y="17575"/>
                            </a:lnTo>
                            <a:lnTo>
                              <a:pt x="8484" y="17647"/>
                            </a:lnTo>
                            <a:cubicBezTo>
                              <a:pt x="8420" y="17744"/>
                              <a:pt x="8367" y="17853"/>
                              <a:pt x="8351" y="18083"/>
                            </a:cubicBezTo>
                            <a:close/>
                            <a:moveTo>
                              <a:pt x="8548" y="8558"/>
                            </a:moveTo>
                            <a:lnTo>
                              <a:pt x="8567" y="8352"/>
                            </a:lnTo>
                            <a:lnTo>
                              <a:pt x="8575" y="8280"/>
                            </a:lnTo>
                            <a:lnTo>
                              <a:pt x="8567" y="8485"/>
                            </a:lnTo>
                            <a:lnTo>
                              <a:pt x="8560" y="8606"/>
                            </a:lnTo>
                            <a:lnTo>
                              <a:pt x="8563" y="8691"/>
                            </a:lnTo>
                            <a:lnTo>
                              <a:pt x="8567" y="8727"/>
                            </a:lnTo>
                            <a:lnTo>
                              <a:pt x="8567" y="8739"/>
                            </a:lnTo>
                            <a:lnTo>
                              <a:pt x="8552" y="8824"/>
                            </a:lnTo>
                            <a:lnTo>
                              <a:pt x="8545" y="8872"/>
                            </a:lnTo>
                            <a:lnTo>
                              <a:pt x="8541" y="8872"/>
                            </a:lnTo>
                            <a:lnTo>
                              <a:pt x="8541" y="8872"/>
                            </a:lnTo>
                            <a:lnTo>
                              <a:pt x="8529" y="8836"/>
                            </a:lnTo>
                            <a:lnTo>
                              <a:pt x="8529" y="8812"/>
                            </a:lnTo>
                            <a:lnTo>
                              <a:pt x="8548" y="8558"/>
                            </a:lnTo>
                            <a:close/>
                            <a:moveTo>
                              <a:pt x="8893" y="10963"/>
                            </a:moveTo>
                            <a:lnTo>
                              <a:pt x="8878" y="10963"/>
                            </a:lnTo>
                            <a:lnTo>
                              <a:pt x="8866" y="10963"/>
                            </a:lnTo>
                            <a:lnTo>
                              <a:pt x="8855" y="10963"/>
                            </a:lnTo>
                            <a:lnTo>
                              <a:pt x="8832" y="10951"/>
                            </a:lnTo>
                            <a:lnTo>
                              <a:pt x="8757" y="10891"/>
                            </a:lnTo>
                            <a:lnTo>
                              <a:pt x="8700" y="10818"/>
                            </a:lnTo>
                            <a:lnTo>
                              <a:pt x="8556" y="10830"/>
                            </a:lnTo>
                            <a:lnTo>
                              <a:pt x="8567" y="10770"/>
                            </a:lnTo>
                            <a:lnTo>
                              <a:pt x="8571" y="10734"/>
                            </a:lnTo>
                            <a:lnTo>
                              <a:pt x="8567" y="10697"/>
                            </a:lnTo>
                            <a:lnTo>
                              <a:pt x="8545" y="10649"/>
                            </a:lnTo>
                            <a:lnTo>
                              <a:pt x="8488" y="10552"/>
                            </a:lnTo>
                            <a:lnTo>
                              <a:pt x="8495" y="10468"/>
                            </a:lnTo>
                            <a:lnTo>
                              <a:pt x="8518" y="10214"/>
                            </a:lnTo>
                            <a:lnTo>
                              <a:pt x="8552" y="9924"/>
                            </a:lnTo>
                            <a:lnTo>
                              <a:pt x="8598" y="9682"/>
                            </a:lnTo>
                            <a:lnTo>
                              <a:pt x="8620" y="9537"/>
                            </a:lnTo>
                            <a:lnTo>
                              <a:pt x="8632" y="9440"/>
                            </a:lnTo>
                            <a:lnTo>
                              <a:pt x="8632" y="9476"/>
                            </a:lnTo>
                            <a:lnTo>
                              <a:pt x="8635" y="9537"/>
                            </a:lnTo>
                            <a:lnTo>
                              <a:pt x="8647" y="9609"/>
                            </a:lnTo>
                            <a:lnTo>
                              <a:pt x="8651" y="9670"/>
                            </a:lnTo>
                            <a:lnTo>
                              <a:pt x="8632" y="9742"/>
                            </a:lnTo>
                            <a:lnTo>
                              <a:pt x="8628" y="9803"/>
                            </a:lnTo>
                            <a:lnTo>
                              <a:pt x="8632" y="9863"/>
                            </a:lnTo>
                            <a:lnTo>
                              <a:pt x="8639" y="9972"/>
                            </a:lnTo>
                            <a:lnTo>
                              <a:pt x="8643" y="10093"/>
                            </a:lnTo>
                            <a:lnTo>
                              <a:pt x="8654" y="10177"/>
                            </a:lnTo>
                            <a:lnTo>
                              <a:pt x="8685" y="10371"/>
                            </a:lnTo>
                            <a:lnTo>
                              <a:pt x="8711" y="10552"/>
                            </a:lnTo>
                            <a:lnTo>
                              <a:pt x="8734" y="10649"/>
                            </a:lnTo>
                            <a:lnTo>
                              <a:pt x="8772" y="10746"/>
                            </a:lnTo>
                            <a:lnTo>
                              <a:pt x="8802" y="10770"/>
                            </a:lnTo>
                            <a:lnTo>
                              <a:pt x="8859" y="10770"/>
                            </a:lnTo>
                            <a:lnTo>
                              <a:pt x="8878" y="10842"/>
                            </a:lnTo>
                            <a:lnTo>
                              <a:pt x="8889" y="10963"/>
                            </a:lnTo>
                            <a:lnTo>
                              <a:pt x="8893" y="10963"/>
                            </a:lnTo>
                            <a:close/>
                            <a:moveTo>
                              <a:pt x="10791" y="15907"/>
                            </a:moveTo>
                            <a:lnTo>
                              <a:pt x="10791" y="15871"/>
                            </a:lnTo>
                            <a:cubicBezTo>
                              <a:pt x="10794" y="15871"/>
                              <a:pt x="10798" y="15871"/>
                              <a:pt x="10802" y="15883"/>
                            </a:cubicBezTo>
                            <a:cubicBezTo>
                              <a:pt x="10798" y="15895"/>
                              <a:pt x="10794" y="15895"/>
                              <a:pt x="10791" y="15907"/>
                            </a:cubicBezTo>
                            <a:close/>
                            <a:moveTo>
                              <a:pt x="11590" y="11277"/>
                            </a:moveTo>
                            <a:cubicBezTo>
                              <a:pt x="11575" y="11495"/>
                              <a:pt x="11450" y="12535"/>
                              <a:pt x="11359" y="13236"/>
                            </a:cubicBezTo>
                            <a:cubicBezTo>
                              <a:pt x="11309" y="13284"/>
                              <a:pt x="11256" y="13344"/>
                              <a:pt x="11203" y="13405"/>
                            </a:cubicBezTo>
                            <a:cubicBezTo>
                              <a:pt x="11359" y="12680"/>
                              <a:pt x="11609" y="10999"/>
                              <a:pt x="11590" y="11277"/>
                            </a:cubicBezTo>
                            <a:close/>
                            <a:moveTo>
                              <a:pt x="10969" y="19267"/>
                            </a:moveTo>
                            <a:cubicBezTo>
                              <a:pt x="10965" y="19267"/>
                              <a:pt x="10957" y="19267"/>
                              <a:pt x="10953" y="19255"/>
                            </a:cubicBezTo>
                            <a:cubicBezTo>
                              <a:pt x="10950" y="19243"/>
                              <a:pt x="10946" y="19231"/>
                              <a:pt x="10942" y="19219"/>
                            </a:cubicBezTo>
                            <a:cubicBezTo>
                              <a:pt x="10942" y="19231"/>
                              <a:pt x="10942" y="19243"/>
                              <a:pt x="10946" y="19243"/>
                            </a:cubicBezTo>
                            <a:cubicBezTo>
                              <a:pt x="10942" y="19243"/>
                              <a:pt x="10934" y="19231"/>
                              <a:pt x="10931" y="19231"/>
                            </a:cubicBezTo>
                            <a:lnTo>
                              <a:pt x="10927" y="19207"/>
                            </a:lnTo>
                            <a:cubicBezTo>
                              <a:pt x="10942" y="19207"/>
                              <a:pt x="10961" y="19219"/>
                              <a:pt x="10969" y="19243"/>
                            </a:cubicBezTo>
                            <a:cubicBezTo>
                              <a:pt x="10969" y="19255"/>
                              <a:pt x="10969" y="19255"/>
                              <a:pt x="10969" y="19267"/>
                            </a:cubicBezTo>
                            <a:close/>
                            <a:moveTo>
                              <a:pt x="10976" y="18518"/>
                            </a:moveTo>
                            <a:cubicBezTo>
                              <a:pt x="10961" y="18506"/>
                              <a:pt x="10946" y="18530"/>
                              <a:pt x="10919" y="18578"/>
                            </a:cubicBezTo>
                            <a:lnTo>
                              <a:pt x="10916" y="18747"/>
                            </a:lnTo>
                            <a:cubicBezTo>
                              <a:pt x="10946" y="18832"/>
                              <a:pt x="10969" y="18844"/>
                              <a:pt x="10984" y="18820"/>
                            </a:cubicBezTo>
                            <a:cubicBezTo>
                              <a:pt x="10984" y="18880"/>
                              <a:pt x="10980" y="18941"/>
                              <a:pt x="10972" y="19001"/>
                            </a:cubicBezTo>
                            <a:cubicBezTo>
                              <a:pt x="10957" y="19037"/>
                              <a:pt x="10931" y="19025"/>
                              <a:pt x="10912" y="19050"/>
                            </a:cubicBezTo>
                            <a:lnTo>
                              <a:pt x="10893" y="18856"/>
                            </a:lnTo>
                            <a:lnTo>
                              <a:pt x="10878" y="18445"/>
                            </a:lnTo>
                            <a:lnTo>
                              <a:pt x="10874" y="18336"/>
                            </a:lnTo>
                            <a:cubicBezTo>
                              <a:pt x="10885" y="18349"/>
                              <a:pt x="10897" y="18361"/>
                              <a:pt x="10908" y="18373"/>
                            </a:cubicBezTo>
                            <a:cubicBezTo>
                              <a:pt x="10897" y="18336"/>
                              <a:pt x="10885" y="18300"/>
                              <a:pt x="10870" y="18276"/>
                            </a:cubicBezTo>
                            <a:lnTo>
                              <a:pt x="10862" y="18058"/>
                            </a:lnTo>
                            <a:cubicBezTo>
                              <a:pt x="10900" y="18143"/>
                              <a:pt x="10931" y="18228"/>
                              <a:pt x="10969" y="18312"/>
                            </a:cubicBezTo>
                            <a:cubicBezTo>
                              <a:pt x="10972" y="18361"/>
                              <a:pt x="10987" y="18385"/>
                              <a:pt x="10987" y="18457"/>
                            </a:cubicBezTo>
                            <a:cubicBezTo>
                              <a:pt x="10980" y="18518"/>
                              <a:pt x="10965" y="18433"/>
                              <a:pt x="10953" y="18445"/>
                            </a:cubicBezTo>
                            <a:cubicBezTo>
                              <a:pt x="10953" y="18494"/>
                              <a:pt x="10965" y="18506"/>
                              <a:pt x="10976" y="18518"/>
                            </a:cubicBezTo>
                            <a:close/>
                            <a:moveTo>
                              <a:pt x="11298" y="17200"/>
                            </a:moveTo>
                            <a:cubicBezTo>
                              <a:pt x="11272" y="17152"/>
                              <a:pt x="11275" y="17019"/>
                              <a:pt x="11260" y="16934"/>
                            </a:cubicBezTo>
                            <a:cubicBezTo>
                              <a:pt x="11249" y="17104"/>
                              <a:pt x="11298" y="17309"/>
                              <a:pt x="11275" y="17587"/>
                            </a:cubicBezTo>
                            <a:cubicBezTo>
                              <a:pt x="11196" y="17792"/>
                              <a:pt x="11063" y="17817"/>
                              <a:pt x="11044" y="18252"/>
                            </a:cubicBezTo>
                            <a:cubicBezTo>
                              <a:pt x="11018" y="18288"/>
                              <a:pt x="10995" y="18240"/>
                              <a:pt x="10965" y="18240"/>
                            </a:cubicBezTo>
                            <a:cubicBezTo>
                              <a:pt x="10965" y="18240"/>
                              <a:pt x="10965" y="18240"/>
                              <a:pt x="10965" y="18240"/>
                            </a:cubicBezTo>
                            <a:cubicBezTo>
                              <a:pt x="10931" y="18167"/>
                              <a:pt x="10893" y="18070"/>
                              <a:pt x="10859" y="18070"/>
                            </a:cubicBezTo>
                            <a:lnTo>
                              <a:pt x="10836" y="17514"/>
                            </a:lnTo>
                            <a:lnTo>
                              <a:pt x="10825" y="17273"/>
                            </a:lnTo>
                            <a:cubicBezTo>
                              <a:pt x="10862" y="17212"/>
                              <a:pt x="10897" y="17104"/>
                              <a:pt x="10938" y="17067"/>
                            </a:cubicBezTo>
                            <a:cubicBezTo>
                              <a:pt x="10931" y="16898"/>
                              <a:pt x="10957" y="16838"/>
                              <a:pt x="10987" y="16801"/>
                            </a:cubicBezTo>
                            <a:cubicBezTo>
                              <a:pt x="10972" y="16717"/>
                              <a:pt x="10987" y="16656"/>
                              <a:pt x="10972" y="16572"/>
                            </a:cubicBezTo>
                            <a:cubicBezTo>
                              <a:pt x="10999" y="16451"/>
                              <a:pt x="11003" y="16475"/>
                              <a:pt x="10991" y="16342"/>
                            </a:cubicBezTo>
                            <a:lnTo>
                              <a:pt x="10961" y="16330"/>
                            </a:lnTo>
                            <a:cubicBezTo>
                              <a:pt x="10950" y="16088"/>
                              <a:pt x="10874" y="16040"/>
                              <a:pt x="10836" y="15895"/>
                            </a:cubicBezTo>
                            <a:cubicBezTo>
                              <a:pt x="10900" y="15919"/>
                              <a:pt x="10972" y="15919"/>
                              <a:pt x="11041" y="15859"/>
                            </a:cubicBezTo>
                            <a:cubicBezTo>
                              <a:pt x="11131" y="15774"/>
                              <a:pt x="11188" y="15726"/>
                              <a:pt x="11230" y="15713"/>
                            </a:cubicBezTo>
                            <a:cubicBezTo>
                              <a:pt x="11207" y="16100"/>
                              <a:pt x="11003" y="16124"/>
                              <a:pt x="11063" y="16584"/>
                            </a:cubicBezTo>
                            <a:cubicBezTo>
                              <a:pt x="11139" y="16596"/>
                              <a:pt x="11173" y="16451"/>
                              <a:pt x="11200" y="16269"/>
                            </a:cubicBezTo>
                            <a:cubicBezTo>
                              <a:pt x="11211" y="16415"/>
                              <a:pt x="11256" y="16463"/>
                              <a:pt x="11272" y="16608"/>
                            </a:cubicBezTo>
                            <a:cubicBezTo>
                              <a:pt x="11306" y="16644"/>
                              <a:pt x="11347" y="16668"/>
                              <a:pt x="11370" y="16741"/>
                            </a:cubicBezTo>
                            <a:cubicBezTo>
                              <a:pt x="11359" y="16801"/>
                              <a:pt x="11347" y="16874"/>
                              <a:pt x="11344" y="16922"/>
                            </a:cubicBezTo>
                            <a:cubicBezTo>
                              <a:pt x="11340" y="16971"/>
                              <a:pt x="11336" y="17031"/>
                              <a:pt x="11340" y="17079"/>
                            </a:cubicBezTo>
                            <a:cubicBezTo>
                              <a:pt x="11325" y="17104"/>
                              <a:pt x="11313" y="17176"/>
                              <a:pt x="11298" y="17200"/>
                            </a:cubicBezTo>
                            <a:close/>
                            <a:moveTo>
                              <a:pt x="11321" y="17527"/>
                            </a:moveTo>
                            <a:cubicBezTo>
                              <a:pt x="11317" y="17478"/>
                              <a:pt x="11317" y="17406"/>
                              <a:pt x="11309" y="17369"/>
                            </a:cubicBezTo>
                            <a:cubicBezTo>
                              <a:pt x="11321" y="17321"/>
                              <a:pt x="11332" y="17297"/>
                              <a:pt x="11344" y="17249"/>
                            </a:cubicBezTo>
                            <a:cubicBezTo>
                              <a:pt x="11347" y="17297"/>
                              <a:pt x="11351" y="17345"/>
                              <a:pt x="11359" y="17394"/>
                            </a:cubicBezTo>
                            <a:cubicBezTo>
                              <a:pt x="11351" y="17406"/>
                              <a:pt x="11340" y="17418"/>
                              <a:pt x="11332" y="17430"/>
                            </a:cubicBezTo>
                            <a:cubicBezTo>
                              <a:pt x="11328" y="17466"/>
                              <a:pt x="11325" y="17490"/>
                              <a:pt x="11321" y="17527"/>
                            </a:cubicBezTo>
                            <a:close/>
                            <a:moveTo>
                              <a:pt x="11340" y="17623"/>
                            </a:moveTo>
                            <a:cubicBezTo>
                              <a:pt x="11340" y="17623"/>
                              <a:pt x="11340" y="17623"/>
                              <a:pt x="11340" y="17623"/>
                            </a:cubicBezTo>
                            <a:cubicBezTo>
                              <a:pt x="11347" y="17563"/>
                              <a:pt x="11355" y="17502"/>
                              <a:pt x="11362" y="17442"/>
                            </a:cubicBezTo>
                            <a:cubicBezTo>
                              <a:pt x="11370" y="17502"/>
                              <a:pt x="11378" y="17563"/>
                              <a:pt x="11385" y="17623"/>
                            </a:cubicBezTo>
                            <a:cubicBezTo>
                              <a:pt x="11378" y="17635"/>
                              <a:pt x="11362" y="17635"/>
                              <a:pt x="11340" y="17623"/>
                            </a:cubicBezTo>
                            <a:close/>
                            <a:moveTo>
                              <a:pt x="11847" y="20899"/>
                            </a:moveTo>
                            <a:cubicBezTo>
                              <a:pt x="11836" y="20887"/>
                              <a:pt x="11825" y="20887"/>
                              <a:pt x="11809" y="20875"/>
                            </a:cubicBezTo>
                            <a:cubicBezTo>
                              <a:pt x="11809" y="20875"/>
                              <a:pt x="11809" y="20863"/>
                              <a:pt x="11809" y="20851"/>
                            </a:cubicBezTo>
                            <a:cubicBezTo>
                              <a:pt x="11809" y="20802"/>
                              <a:pt x="11817" y="20778"/>
                              <a:pt x="11828" y="20754"/>
                            </a:cubicBezTo>
                            <a:cubicBezTo>
                              <a:pt x="11847" y="20766"/>
                              <a:pt x="11862" y="20778"/>
                              <a:pt x="11878" y="20790"/>
                            </a:cubicBezTo>
                            <a:cubicBezTo>
                              <a:pt x="11874" y="20826"/>
                              <a:pt x="11862" y="20863"/>
                              <a:pt x="11847" y="20899"/>
                            </a:cubicBezTo>
                            <a:close/>
                            <a:moveTo>
                              <a:pt x="11809" y="17780"/>
                            </a:moveTo>
                            <a:cubicBezTo>
                              <a:pt x="11787" y="17768"/>
                              <a:pt x="11764" y="17768"/>
                              <a:pt x="11741" y="17780"/>
                            </a:cubicBezTo>
                            <a:cubicBezTo>
                              <a:pt x="11734" y="17768"/>
                              <a:pt x="11726" y="17756"/>
                              <a:pt x="11718" y="17756"/>
                            </a:cubicBezTo>
                            <a:cubicBezTo>
                              <a:pt x="11715" y="17732"/>
                              <a:pt x="11715" y="17708"/>
                              <a:pt x="11715" y="17684"/>
                            </a:cubicBezTo>
                            <a:cubicBezTo>
                              <a:pt x="11703" y="17684"/>
                              <a:pt x="11696" y="17684"/>
                              <a:pt x="11688" y="17684"/>
                            </a:cubicBezTo>
                            <a:cubicBezTo>
                              <a:pt x="11684" y="17660"/>
                              <a:pt x="11681" y="17635"/>
                              <a:pt x="11673" y="17623"/>
                            </a:cubicBezTo>
                            <a:cubicBezTo>
                              <a:pt x="11673" y="17575"/>
                              <a:pt x="11692" y="17502"/>
                              <a:pt x="11669" y="17478"/>
                            </a:cubicBezTo>
                            <a:cubicBezTo>
                              <a:pt x="11662" y="17551"/>
                              <a:pt x="11647" y="17623"/>
                              <a:pt x="11631" y="17611"/>
                            </a:cubicBezTo>
                            <a:cubicBezTo>
                              <a:pt x="11631" y="17635"/>
                              <a:pt x="11635" y="17660"/>
                              <a:pt x="11639" y="17684"/>
                            </a:cubicBezTo>
                            <a:cubicBezTo>
                              <a:pt x="11631" y="17684"/>
                              <a:pt x="11620" y="17672"/>
                              <a:pt x="11605" y="17672"/>
                            </a:cubicBezTo>
                            <a:cubicBezTo>
                              <a:pt x="11593" y="17611"/>
                              <a:pt x="11609" y="17466"/>
                              <a:pt x="11582" y="17454"/>
                            </a:cubicBezTo>
                            <a:cubicBezTo>
                              <a:pt x="11548" y="17442"/>
                              <a:pt x="11556" y="17599"/>
                              <a:pt x="11529" y="17599"/>
                            </a:cubicBezTo>
                            <a:cubicBezTo>
                              <a:pt x="11525" y="17599"/>
                              <a:pt x="11525" y="17599"/>
                              <a:pt x="11522" y="17599"/>
                            </a:cubicBezTo>
                            <a:cubicBezTo>
                              <a:pt x="11537" y="17490"/>
                              <a:pt x="11556" y="17357"/>
                              <a:pt x="11575" y="17212"/>
                            </a:cubicBezTo>
                            <a:cubicBezTo>
                              <a:pt x="11578" y="17261"/>
                              <a:pt x="11582" y="17309"/>
                              <a:pt x="11597" y="17345"/>
                            </a:cubicBezTo>
                            <a:cubicBezTo>
                              <a:pt x="11609" y="17224"/>
                              <a:pt x="11616" y="17031"/>
                              <a:pt x="11605" y="16898"/>
                            </a:cubicBezTo>
                            <a:cubicBezTo>
                              <a:pt x="11616" y="16729"/>
                              <a:pt x="11616" y="16572"/>
                              <a:pt x="11582" y="16463"/>
                            </a:cubicBezTo>
                            <a:cubicBezTo>
                              <a:pt x="11582" y="16463"/>
                              <a:pt x="11582" y="16463"/>
                              <a:pt x="11578" y="16463"/>
                            </a:cubicBezTo>
                            <a:cubicBezTo>
                              <a:pt x="11586" y="16451"/>
                              <a:pt x="11593" y="16451"/>
                              <a:pt x="11601" y="16439"/>
                            </a:cubicBezTo>
                            <a:cubicBezTo>
                              <a:pt x="11597" y="16378"/>
                              <a:pt x="11597" y="16330"/>
                              <a:pt x="11601" y="16294"/>
                            </a:cubicBezTo>
                            <a:cubicBezTo>
                              <a:pt x="11673" y="16451"/>
                              <a:pt x="11734" y="16632"/>
                              <a:pt x="11756" y="16801"/>
                            </a:cubicBezTo>
                            <a:cubicBezTo>
                              <a:pt x="11771" y="16922"/>
                              <a:pt x="11794" y="17067"/>
                              <a:pt x="11817" y="17224"/>
                            </a:cubicBezTo>
                            <a:cubicBezTo>
                              <a:pt x="11768" y="17273"/>
                              <a:pt x="11737" y="17418"/>
                              <a:pt x="11749" y="17599"/>
                            </a:cubicBezTo>
                            <a:cubicBezTo>
                              <a:pt x="11756" y="17599"/>
                              <a:pt x="11760" y="17611"/>
                              <a:pt x="11764" y="17623"/>
                            </a:cubicBezTo>
                            <a:cubicBezTo>
                              <a:pt x="11802" y="17599"/>
                              <a:pt x="11832" y="17514"/>
                              <a:pt x="11843" y="17394"/>
                            </a:cubicBezTo>
                            <a:cubicBezTo>
                              <a:pt x="11855" y="17454"/>
                              <a:pt x="11866" y="17514"/>
                              <a:pt x="11874" y="17575"/>
                            </a:cubicBezTo>
                            <a:cubicBezTo>
                              <a:pt x="11855" y="17635"/>
                              <a:pt x="11832" y="17708"/>
                              <a:pt x="11809" y="17780"/>
                            </a:cubicBezTo>
                            <a:close/>
                            <a:moveTo>
                              <a:pt x="11677" y="12317"/>
                            </a:moveTo>
                            <a:cubicBezTo>
                              <a:pt x="11631" y="12547"/>
                              <a:pt x="11601" y="12788"/>
                              <a:pt x="11582" y="13006"/>
                            </a:cubicBezTo>
                            <a:cubicBezTo>
                              <a:pt x="11559" y="13030"/>
                              <a:pt x="11525" y="13066"/>
                              <a:pt x="11491" y="13103"/>
                            </a:cubicBezTo>
                            <a:cubicBezTo>
                              <a:pt x="11506" y="13042"/>
                              <a:pt x="11522" y="12982"/>
                              <a:pt x="11533" y="12921"/>
                            </a:cubicBezTo>
                            <a:cubicBezTo>
                              <a:pt x="11612" y="12583"/>
                              <a:pt x="11802" y="11531"/>
                              <a:pt x="11893" y="11036"/>
                            </a:cubicBezTo>
                            <a:lnTo>
                              <a:pt x="11900" y="11108"/>
                            </a:lnTo>
                            <a:cubicBezTo>
                              <a:pt x="11851" y="11422"/>
                              <a:pt x="11764" y="11858"/>
                              <a:pt x="11677" y="12317"/>
                            </a:cubicBezTo>
                            <a:close/>
                            <a:moveTo>
                              <a:pt x="11904" y="17708"/>
                            </a:moveTo>
                            <a:cubicBezTo>
                              <a:pt x="11946" y="17925"/>
                              <a:pt x="11984" y="18143"/>
                              <a:pt x="12006" y="18276"/>
                            </a:cubicBezTo>
                            <a:cubicBezTo>
                              <a:pt x="12006" y="18276"/>
                              <a:pt x="12006" y="18288"/>
                              <a:pt x="12010" y="18288"/>
                            </a:cubicBezTo>
                            <a:cubicBezTo>
                              <a:pt x="12003" y="18312"/>
                              <a:pt x="11995" y="18336"/>
                              <a:pt x="11987" y="18361"/>
                            </a:cubicBezTo>
                            <a:cubicBezTo>
                              <a:pt x="11980" y="18143"/>
                              <a:pt x="11946" y="17962"/>
                              <a:pt x="11885" y="17853"/>
                            </a:cubicBezTo>
                            <a:cubicBezTo>
                              <a:pt x="11896" y="17805"/>
                              <a:pt x="11900" y="17756"/>
                              <a:pt x="11904" y="17708"/>
                            </a:cubicBezTo>
                            <a:close/>
                            <a:moveTo>
                              <a:pt x="11900" y="19581"/>
                            </a:moveTo>
                            <a:cubicBezTo>
                              <a:pt x="11900" y="19557"/>
                              <a:pt x="11900" y="19533"/>
                              <a:pt x="11908" y="19509"/>
                            </a:cubicBezTo>
                            <a:cubicBezTo>
                              <a:pt x="11931" y="19509"/>
                              <a:pt x="11938" y="19557"/>
                              <a:pt x="11942" y="19606"/>
                            </a:cubicBezTo>
                            <a:cubicBezTo>
                              <a:pt x="11927" y="19594"/>
                              <a:pt x="11915" y="19581"/>
                              <a:pt x="11900" y="19581"/>
                            </a:cubicBezTo>
                            <a:close/>
                            <a:moveTo>
                              <a:pt x="11957" y="19146"/>
                            </a:moveTo>
                            <a:cubicBezTo>
                              <a:pt x="11938" y="19146"/>
                              <a:pt x="11934" y="19110"/>
                              <a:pt x="11923" y="19098"/>
                            </a:cubicBezTo>
                            <a:cubicBezTo>
                              <a:pt x="11923" y="19074"/>
                              <a:pt x="11923" y="19050"/>
                              <a:pt x="11927" y="19037"/>
                            </a:cubicBezTo>
                            <a:cubicBezTo>
                              <a:pt x="11942" y="19037"/>
                              <a:pt x="11961" y="19050"/>
                              <a:pt x="11972" y="19050"/>
                            </a:cubicBezTo>
                            <a:cubicBezTo>
                              <a:pt x="11968" y="19074"/>
                              <a:pt x="11965" y="19110"/>
                              <a:pt x="11957" y="19146"/>
                            </a:cubicBezTo>
                            <a:close/>
                            <a:moveTo>
                              <a:pt x="12021" y="18506"/>
                            </a:moveTo>
                            <a:cubicBezTo>
                              <a:pt x="11999" y="18614"/>
                              <a:pt x="11995" y="18808"/>
                              <a:pt x="11980" y="18965"/>
                            </a:cubicBezTo>
                            <a:cubicBezTo>
                              <a:pt x="11965" y="18977"/>
                              <a:pt x="11953" y="18977"/>
                              <a:pt x="11938" y="18977"/>
                            </a:cubicBezTo>
                            <a:cubicBezTo>
                              <a:pt x="11950" y="18953"/>
                              <a:pt x="11957" y="18929"/>
                              <a:pt x="11965" y="18880"/>
                            </a:cubicBezTo>
                            <a:cubicBezTo>
                              <a:pt x="11965" y="18868"/>
                              <a:pt x="11961" y="18868"/>
                              <a:pt x="11961" y="18856"/>
                            </a:cubicBezTo>
                            <a:cubicBezTo>
                              <a:pt x="11980" y="18723"/>
                              <a:pt x="11991" y="18590"/>
                              <a:pt x="11991" y="18457"/>
                            </a:cubicBezTo>
                            <a:cubicBezTo>
                              <a:pt x="11999" y="18409"/>
                              <a:pt x="12010" y="18361"/>
                              <a:pt x="12018" y="18312"/>
                            </a:cubicBezTo>
                            <a:cubicBezTo>
                              <a:pt x="12029" y="18373"/>
                              <a:pt x="12040" y="18433"/>
                              <a:pt x="12052" y="18506"/>
                            </a:cubicBezTo>
                            <a:cubicBezTo>
                              <a:pt x="12040" y="18518"/>
                              <a:pt x="12033" y="18518"/>
                              <a:pt x="12021" y="18506"/>
                            </a:cubicBezTo>
                            <a:close/>
                            <a:moveTo>
                              <a:pt x="13233" y="8147"/>
                            </a:moveTo>
                            <a:cubicBezTo>
                              <a:pt x="13260" y="8171"/>
                              <a:pt x="13317" y="8183"/>
                              <a:pt x="13389" y="8183"/>
                            </a:cubicBezTo>
                            <a:cubicBezTo>
                              <a:pt x="13393" y="8219"/>
                              <a:pt x="13393" y="8256"/>
                              <a:pt x="13396" y="8292"/>
                            </a:cubicBezTo>
                            <a:cubicBezTo>
                              <a:pt x="13260" y="8183"/>
                              <a:pt x="13180" y="8111"/>
                              <a:pt x="13233" y="8147"/>
                            </a:cubicBezTo>
                            <a:close/>
                            <a:moveTo>
                              <a:pt x="12976" y="8207"/>
                            </a:moveTo>
                            <a:lnTo>
                              <a:pt x="12965" y="8268"/>
                            </a:lnTo>
                            <a:cubicBezTo>
                              <a:pt x="12957" y="8219"/>
                              <a:pt x="12953" y="8183"/>
                              <a:pt x="12953" y="8195"/>
                            </a:cubicBezTo>
                            <a:cubicBezTo>
                              <a:pt x="12957" y="8195"/>
                              <a:pt x="12965" y="8183"/>
                              <a:pt x="12987" y="8171"/>
                            </a:cubicBezTo>
                            <a:lnTo>
                              <a:pt x="12976" y="8207"/>
                            </a:lnTo>
                            <a:close/>
                            <a:moveTo>
                              <a:pt x="13275" y="10601"/>
                            </a:moveTo>
                            <a:cubicBezTo>
                              <a:pt x="13271" y="10625"/>
                              <a:pt x="13264" y="10649"/>
                              <a:pt x="13260" y="10673"/>
                            </a:cubicBezTo>
                            <a:lnTo>
                              <a:pt x="13256" y="10649"/>
                            </a:lnTo>
                            <a:lnTo>
                              <a:pt x="13188" y="10383"/>
                            </a:lnTo>
                            <a:lnTo>
                              <a:pt x="13105" y="10129"/>
                            </a:lnTo>
                            <a:lnTo>
                              <a:pt x="13086" y="10057"/>
                            </a:lnTo>
                            <a:cubicBezTo>
                              <a:pt x="13139" y="10165"/>
                              <a:pt x="13215" y="10310"/>
                              <a:pt x="13294" y="10468"/>
                            </a:cubicBezTo>
                            <a:cubicBezTo>
                              <a:pt x="13286" y="10516"/>
                              <a:pt x="13283" y="10564"/>
                              <a:pt x="13275" y="10601"/>
                            </a:cubicBezTo>
                            <a:close/>
                            <a:moveTo>
                              <a:pt x="13321" y="9815"/>
                            </a:moveTo>
                            <a:cubicBezTo>
                              <a:pt x="13199" y="9392"/>
                              <a:pt x="13101" y="9053"/>
                              <a:pt x="13101" y="9053"/>
                            </a:cubicBezTo>
                            <a:cubicBezTo>
                              <a:pt x="13124" y="9126"/>
                              <a:pt x="13211" y="9271"/>
                              <a:pt x="13324" y="9464"/>
                            </a:cubicBezTo>
                            <a:cubicBezTo>
                              <a:pt x="13324" y="9549"/>
                              <a:pt x="13324" y="9670"/>
                              <a:pt x="13321" y="9815"/>
                            </a:cubicBezTo>
                            <a:close/>
                            <a:moveTo>
                              <a:pt x="13400" y="8546"/>
                            </a:moveTo>
                            <a:cubicBezTo>
                              <a:pt x="13381" y="8884"/>
                              <a:pt x="13336" y="9150"/>
                              <a:pt x="13328" y="9404"/>
                            </a:cubicBezTo>
                            <a:cubicBezTo>
                              <a:pt x="13302" y="9368"/>
                              <a:pt x="13279" y="9331"/>
                              <a:pt x="13256" y="9319"/>
                            </a:cubicBezTo>
                            <a:cubicBezTo>
                              <a:pt x="13169" y="9223"/>
                              <a:pt x="13086" y="8896"/>
                              <a:pt x="13029" y="8618"/>
                            </a:cubicBezTo>
                            <a:lnTo>
                              <a:pt x="13029" y="8594"/>
                            </a:lnTo>
                            <a:lnTo>
                              <a:pt x="13033" y="8413"/>
                            </a:lnTo>
                            <a:lnTo>
                              <a:pt x="13040" y="8304"/>
                            </a:lnTo>
                            <a:lnTo>
                              <a:pt x="13055" y="8195"/>
                            </a:lnTo>
                            <a:lnTo>
                              <a:pt x="13055" y="8183"/>
                            </a:lnTo>
                            <a:cubicBezTo>
                              <a:pt x="13082" y="8195"/>
                              <a:pt x="13120" y="8219"/>
                              <a:pt x="13161" y="8256"/>
                            </a:cubicBezTo>
                            <a:cubicBezTo>
                              <a:pt x="13203" y="8292"/>
                              <a:pt x="13290" y="8352"/>
                              <a:pt x="13396" y="8413"/>
                            </a:cubicBezTo>
                            <a:cubicBezTo>
                              <a:pt x="13400" y="8473"/>
                              <a:pt x="13400" y="8509"/>
                              <a:pt x="13400" y="8546"/>
                            </a:cubicBezTo>
                            <a:close/>
                            <a:moveTo>
                              <a:pt x="14502" y="17297"/>
                            </a:moveTo>
                            <a:lnTo>
                              <a:pt x="14521" y="17357"/>
                            </a:lnTo>
                            <a:cubicBezTo>
                              <a:pt x="14498" y="17382"/>
                              <a:pt x="14480" y="17430"/>
                              <a:pt x="14468" y="17490"/>
                            </a:cubicBezTo>
                            <a:cubicBezTo>
                              <a:pt x="14468" y="17478"/>
                              <a:pt x="14464" y="17466"/>
                              <a:pt x="14464" y="17454"/>
                            </a:cubicBezTo>
                            <a:cubicBezTo>
                              <a:pt x="14476" y="17406"/>
                              <a:pt x="14491" y="17345"/>
                              <a:pt x="14502" y="17297"/>
                            </a:cubicBezTo>
                            <a:close/>
                            <a:moveTo>
                              <a:pt x="13809" y="15979"/>
                            </a:moveTo>
                            <a:cubicBezTo>
                              <a:pt x="13805" y="15979"/>
                              <a:pt x="13805" y="15979"/>
                              <a:pt x="13809" y="15979"/>
                            </a:cubicBezTo>
                            <a:cubicBezTo>
                              <a:pt x="13794" y="15774"/>
                              <a:pt x="13783" y="15593"/>
                              <a:pt x="13779" y="15568"/>
                            </a:cubicBezTo>
                            <a:cubicBezTo>
                              <a:pt x="13771" y="15508"/>
                              <a:pt x="13711" y="14783"/>
                              <a:pt x="13707" y="14336"/>
                            </a:cubicBezTo>
                            <a:cubicBezTo>
                              <a:pt x="13707" y="14178"/>
                              <a:pt x="13711" y="13949"/>
                              <a:pt x="13714" y="13707"/>
                            </a:cubicBezTo>
                            <a:lnTo>
                              <a:pt x="13752" y="13828"/>
                            </a:lnTo>
                            <a:lnTo>
                              <a:pt x="13877" y="14311"/>
                            </a:lnTo>
                            <a:lnTo>
                              <a:pt x="13911" y="14456"/>
                            </a:lnTo>
                            <a:lnTo>
                              <a:pt x="13949" y="14638"/>
                            </a:lnTo>
                            <a:lnTo>
                              <a:pt x="14014" y="15037"/>
                            </a:lnTo>
                            <a:lnTo>
                              <a:pt x="14078" y="15472"/>
                            </a:lnTo>
                            <a:cubicBezTo>
                              <a:pt x="14025" y="15508"/>
                              <a:pt x="13980" y="15617"/>
                              <a:pt x="13927" y="15677"/>
                            </a:cubicBezTo>
                            <a:cubicBezTo>
                              <a:pt x="13938" y="15907"/>
                              <a:pt x="13896" y="16040"/>
                              <a:pt x="13851" y="16149"/>
                            </a:cubicBezTo>
                            <a:cubicBezTo>
                              <a:pt x="13843" y="16112"/>
                              <a:pt x="13836" y="16064"/>
                              <a:pt x="13836" y="16004"/>
                            </a:cubicBezTo>
                            <a:cubicBezTo>
                              <a:pt x="13824" y="16004"/>
                              <a:pt x="13809" y="16016"/>
                              <a:pt x="13809" y="15979"/>
                            </a:cubicBezTo>
                            <a:close/>
                            <a:moveTo>
                              <a:pt x="14146" y="19436"/>
                            </a:moveTo>
                            <a:cubicBezTo>
                              <a:pt x="14131" y="19412"/>
                              <a:pt x="14120" y="19376"/>
                              <a:pt x="14108" y="19328"/>
                            </a:cubicBezTo>
                            <a:cubicBezTo>
                              <a:pt x="14120" y="19315"/>
                              <a:pt x="14135" y="19315"/>
                              <a:pt x="14146" y="19303"/>
                            </a:cubicBezTo>
                            <a:cubicBezTo>
                              <a:pt x="14150" y="19352"/>
                              <a:pt x="14150" y="19400"/>
                              <a:pt x="14146" y="19436"/>
                            </a:cubicBezTo>
                            <a:close/>
                            <a:moveTo>
                              <a:pt x="14154" y="17925"/>
                            </a:moveTo>
                            <a:cubicBezTo>
                              <a:pt x="14127" y="17708"/>
                              <a:pt x="14116" y="17454"/>
                              <a:pt x="14074" y="17285"/>
                            </a:cubicBezTo>
                            <a:cubicBezTo>
                              <a:pt x="14082" y="17442"/>
                              <a:pt x="14093" y="17623"/>
                              <a:pt x="14112" y="17817"/>
                            </a:cubicBezTo>
                            <a:cubicBezTo>
                              <a:pt x="14070" y="17672"/>
                              <a:pt x="14033" y="17551"/>
                              <a:pt x="14002" y="17502"/>
                            </a:cubicBezTo>
                            <a:cubicBezTo>
                              <a:pt x="14002" y="17502"/>
                              <a:pt x="14002" y="17502"/>
                              <a:pt x="13999" y="17502"/>
                            </a:cubicBezTo>
                            <a:cubicBezTo>
                              <a:pt x="14014" y="17442"/>
                              <a:pt x="14025" y="17382"/>
                              <a:pt x="14036" y="17309"/>
                            </a:cubicBezTo>
                            <a:cubicBezTo>
                              <a:pt x="14017" y="17333"/>
                              <a:pt x="13999" y="17406"/>
                              <a:pt x="13983" y="17478"/>
                            </a:cubicBezTo>
                            <a:cubicBezTo>
                              <a:pt x="13900" y="17321"/>
                              <a:pt x="13900" y="17188"/>
                              <a:pt x="13855" y="16850"/>
                            </a:cubicBezTo>
                            <a:cubicBezTo>
                              <a:pt x="13855" y="16850"/>
                              <a:pt x="13851" y="16765"/>
                              <a:pt x="13843" y="16644"/>
                            </a:cubicBezTo>
                            <a:cubicBezTo>
                              <a:pt x="13866" y="16584"/>
                              <a:pt x="13885" y="16499"/>
                              <a:pt x="13896" y="16402"/>
                            </a:cubicBezTo>
                            <a:cubicBezTo>
                              <a:pt x="13908" y="16548"/>
                              <a:pt x="13953" y="16596"/>
                              <a:pt x="13968" y="16741"/>
                            </a:cubicBezTo>
                            <a:cubicBezTo>
                              <a:pt x="14014" y="16789"/>
                              <a:pt x="14067" y="16813"/>
                              <a:pt x="14078" y="16946"/>
                            </a:cubicBezTo>
                            <a:cubicBezTo>
                              <a:pt x="14082" y="16946"/>
                              <a:pt x="14086" y="16946"/>
                              <a:pt x="14089" y="16934"/>
                            </a:cubicBezTo>
                            <a:cubicBezTo>
                              <a:pt x="14063" y="17007"/>
                              <a:pt x="14048" y="17116"/>
                              <a:pt x="14036" y="17236"/>
                            </a:cubicBezTo>
                            <a:cubicBezTo>
                              <a:pt x="14086" y="17152"/>
                              <a:pt x="14112" y="17007"/>
                              <a:pt x="14139" y="16850"/>
                            </a:cubicBezTo>
                            <a:cubicBezTo>
                              <a:pt x="14124" y="16862"/>
                              <a:pt x="14112" y="16886"/>
                              <a:pt x="14105" y="16898"/>
                            </a:cubicBezTo>
                            <a:cubicBezTo>
                              <a:pt x="14112" y="16874"/>
                              <a:pt x="14116" y="16838"/>
                              <a:pt x="14127" y="16826"/>
                            </a:cubicBezTo>
                            <a:cubicBezTo>
                              <a:pt x="14150" y="16813"/>
                              <a:pt x="14139" y="16886"/>
                              <a:pt x="14161" y="16874"/>
                            </a:cubicBezTo>
                            <a:cubicBezTo>
                              <a:pt x="14169" y="16850"/>
                              <a:pt x="14169" y="16826"/>
                              <a:pt x="14169" y="16789"/>
                            </a:cubicBezTo>
                            <a:cubicBezTo>
                              <a:pt x="14237" y="16813"/>
                              <a:pt x="14245" y="16608"/>
                              <a:pt x="14294" y="16572"/>
                            </a:cubicBezTo>
                            <a:lnTo>
                              <a:pt x="14302" y="16608"/>
                            </a:lnTo>
                            <a:lnTo>
                              <a:pt x="14328" y="16717"/>
                            </a:lnTo>
                            <a:lnTo>
                              <a:pt x="14370" y="16850"/>
                            </a:lnTo>
                            <a:lnTo>
                              <a:pt x="14438" y="17079"/>
                            </a:lnTo>
                            <a:cubicBezTo>
                              <a:pt x="14332" y="17297"/>
                              <a:pt x="14252" y="17635"/>
                              <a:pt x="14173" y="17950"/>
                            </a:cubicBezTo>
                            <a:cubicBezTo>
                              <a:pt x="14165" y="17950"/>
                              <a:pt x="14161" y="17938"/>
                              <a:pt x="14154" y="17925"/>
                            </a:cubicBezTo>
                            <a:close/>
                            <a:moveTo>
                              <a:pt x="14249" y="19267"/>
                            </a:moveTo>
                            <a:cubicBezTo>
                              <a:pt x="14249" y="19267"/>
                              <a:pt x="14245" y="19255"/>
                              <a:pt x="14245" y="19255"/>
                            </a:cubicBezTo>
                            <a:cubicBezTo>
                              <a:pt x="14245" y="19255"/>
                              <a:pt x="14249" y="19255"/>
                              <a:pt x="14249" y="19255"/>
                            </a:cubicBezTo>
                            <a:cubicBezTo>
                              <a:pt x="14249" y="19255"/>
                              <a:pt x="14249" y="19255"/>
                              <a:pt x="14249" y="19267"/>
                            </a:cubicBezTo>
                            <a:close/>
                            <a:moveTo>
                              <a:pt x="14328" y="19521"/>
                            </a:moveTo>
                            <a:cubicBezTo>
                              <a:pt x="14324" y="19521"/>
                              <a:pt x="14317" y="19521"/>
                              <a:pt x="14313" y="19521"/>
                            </a:cubicBezTo>
                            <a:cubicBezTo>
                              <a:pt x="14309" y="19497"/>
                              <a:pt x="14309" y="19461"/>
                              <a:pt x="14309" y="19424"/>
                            </a:cubicBezTo>
                            <a:cubicBezTo>
                              <a:pt x="14298" y="19424"/>
                              <a:pt x="14298" y="19485"/>
                              <a:pt x="14302" y="19533"/>
                            </a:cubicBezTo>
                            <a:cubicBezTo>
                              <a:pt x="14298" y="19533"/>
                              <a:pt x="14294" y="19533"/>
                              <a:pt x="14290" y="19533"/>
                            </a:cubicBezTo>
                            <a:cubicBezTo>
                              <a:pt x="14275" y="19461"/>
                              <a:pt x="14275" y="19352"/>
                              <a:pt x="14271" y="19243"/>
                            </a:cubicBezTo>
                            <a:cubicBezTo>
                              <a:pt x="14290" y="19231"/>
                              <a:pt x="14313" y="19219"/>
                              <a:pt x="14332" y="19207"/>
                            </a:cubicBezTo>
                            <a:cubicBezTo>
                              <a:pt x="14332" y="19291"/>
                              <a:pt x="14336" y="19364"/>
                              <a:pt x="14351" y="19412"/>
                            </a:cubicBezTo>
                            <a:cubicBezTo>
                              <a:pt x="14336" y="19436"/>
                              <a:pt x="14332" y="19485"/>
                              <a:pt x="14328" y="19521"/>
                            </a:cubicBezTo>
                            <a:close/>
                            <a:moveTo>
                              <a:pt x="14559" y="18010"/>
                            </a:moveTo>
                            <a:cubicBezTo>
                              <a:pt x="14552" y="18022"/>
                              <a:pt x="14540" y="18022"/>
                              <a:pt x="14533" y="18034"/>
                            </a:cubicBezTo>
                            <a:cubicBezTo>
                              <a:pt x="14536" y="18155"/>
                              <a:pt x="14525" y="18373"/>
                              <a:pt x="14510" y="18530"/>
                            </a:cubicBezTo>
                            <a:cubicBezTo>
                              <a:pt x="14567" y="18602"/>
                              <a:pt x="14506" y="18796"/>
                              <a:pt x="14517" y="18868"/>
                            </a:cubicBezTo>
                            <a:cubicBezTo>
                              <a:pt x="14517" y="18868"/>
                              <a:pt x="14517" y="18868"/>
                              <a:pt x="14514" y="18868"/>
                            </a:cubicBezTo>
                            <a:cubicBezTo>
                              <a:pt x="14506" y="18868"/>
                              <a:pt x="14498" y="18868"/>
                              <a:pt x="14491" y="18868"/>
                            </a:cubicBezTo>
                            <a:cubicBezTo>
                              <a:pt x="14449" y="18578"/>
                              <a:pt x="14358" y="18421"/>
                              <a:pt x="14317" y="18131"/>
                            </a:cubicBezTo>
                            <a:cubicBezTo>
                              <a:pt x="14302" y="18179"/>
                              <a:pt x="14328" y="18336"/>
                              <a:pt x="14298" y="18373"/>
                            </a:cubicBezTo>
                            <a:cubicBezTo>
                              <a:pt x="14271" y="18324"/>
                              <a:pt x="14249" y="18240"/>
                              <a:pt x="14230" y="18155"/>
                            </a:cubicBezTo>
                            <a:cubicBezTo>
                              <a:pt x="14249" y="18119"/>
                              <a:pt x="14271" y="18107"/>
                              <a:pt x="14305" y="18107"/>
                            </a:cubicBezTo>
                            <a:cubicBezTo>
                              <a:pt x="14324" y="17913"/>
                              <a:pt x="14362" y="17768"/>
                              <a:pt x="14404" y="17635"/>
                            </a:cubicBezTo>
                            <a:cubicBezTo>
                              <a:pt x="14415" y="17684"/>
                              <a:pt x="14434" y="17732"/>
                              <a:pt x="14453" y="17744"/>
                            </a:cubicBezTo>
                            <a:cubicBezTo>
                              <a:pt x="14453" y="17732"/>
                              <a:pt x="14457" y="17732"/>
                              <a:pt x="14461" y="17720"/>
                            </a:cubicBezTo>
                            <a:cubicBezTo>
                              <a:pt x="14464" y="17720"/>
                              <a:pt x="14464" y="17732"/>
                              <a:pt x="14468" y="17744"/>
                            </a:cubicBezTo>
                            <a:cubicBezTo>
                              <a:pt x="14514" y="17720"/>
                              <a:pt x="14548" y="17587"/>
                              <a:pt x="14555" y="17454"/>
                            </a:cubicBezTo>
                            <a:lnTo>
                              <a:pt x="14597" y="17587"/>
                            </a:lnTo>
                            <a:lnTo>
                              <a:pt x="14608" y="17635"/>
                            </a:lnTo>
                            <a:lnTo>
                              <a:pt x="14627" y="17720"/>
                            </a:lnTo>
                            <a:lnTo>
                              <a:pt x="14635" y="17877"/>
                            </a:lnTo>
                            <a:lnTo>
                              <a:pt x="14639" y="18119"/>
                            </a:lnTo>
                            <a:lnTo>
                              <a:pt x="14650" y="18457"/>
                            </a:lnTo>
                            <a:lnTo>
                              <a:pt x="14650" y="18481"/>
                            </a:lnTo>
                            <a:cubicBezTo>
                              <a:pt x="14642" y="18494"/>
                              <a:pt x="14635" y="18518"/>
                              <a:pt x="14623" y="18506"/>
                            </a:cubicBezTo>
                            <a:cubicBezTo>
                              <a:pt x="14623" y="18373"/>
                              <a:pt x="14627" y="18252"/>
                              <a:pt x="14635" y="18143"/>
                            </a:cubicBezTo>
                            <a:cubicBezTo>
                              <a:pt x="14608" y="18119"/>
                              <a:pt x="14586" y="18070"/>
                              <a:pt x="14559" y="18010"/>
                            </a:cubicBezTo>
                            <a:close/>
                            <a:moveTo>
                              <a:pt x="14631" y="18868"/>
                            </a:moveTo>
                            <a:cubicBezTo>
                              <a:pt x="14623" y="18759"/>
                              <a:pt x="14646" y="18627"/>
                              <a:pt x="14639" y="18542"/>
                            </a:cubicBezTo>
                            <a:cubicBezTo>
                              <a:pt x="14639" y="18554"/>
                              <a:pt x="14646" y="18566"/>
                              <a:pt x="14650" y="18542"/>
                            </a:cubicBezTo>
                            <a:lnTo>
                              <a:pt x="14650" y="18518"/>
                            </a:lnTo>
                            <a:lnTo>
                              <a:pt x="14654" y="18602"/>
                            </a:lnTo>
                            <a:cubicBezTo>
                              <a:pt x="14650" y="18687"/>
                              <a:pt x="14642" y="18784"/>
                              <a:pt x="14631" y="18868"/>
                            </a:cubicBezTo>
                            <a:close/>
                            <a:moveTo>
                              <a:pt x="14748" y="19920"/>
                            </a:moveTo>
                            <a:cubicBezTo>
                              <a:pt x="14733" y="19823"/>
                              <a:pt x="14722" y="19726"/>
                              <a:pt x="14714" y="19618"/>
                            </a:cubicBezTo>
                            <a:cubicBezTo>
                              <a:pt x="14722" y="19606"/>
                              <a:pt x="14730" y="19606"/>
                              <a:pt x="14737" y="19593"/>
                            </a:cubicBezTo>
                            <a:lnTo>
                              <a:pt x="14756" y="19835"/>
                            </a:lnTo>
                            <a:lnTo>
                              <a:pt x="14760" y="19884"/>
                            </a:lnTo>
                            <a:cubicBezTo>
                              <a:pt x="14760" y="19896"/>
                              <a:pt x="14756" y="19908"/>
                              <a:pt x="14748" y="19920"/>
                            </a:cubicBezTo>
                            <a:close/>
                            <a:moveTo>
                              <a:pt x="15070" y="20633"/>
                            </a:moveTo>
                            <a:cubicBezTo>
                              <a:pt x="15070" y="20645"/>
                              <a:pt x="15070" y="20657"/>
                              <a:pt x="15067" y="20669"/>
                            </a:cubicBezTo>
                            <a:cubicBezTo>
                              <a:pt x="15078" y="20681"/>
                              <a:pt x="15082" y="20706"/>
                              <a:pt x="15086" y="20742"/>
                            </a:cubicBezTo>
                            <a:cubicBezTo>
                              <a:pt x="15097" y="20754"/>
                              <a:pt x="15108" y="20754"/>
                              <a:pt x="15116" y="20742"/>
                            </a:cubicBezTo>
                            <a:cubicBezTo>
                              <a:pt x="15131" y="20766"/>
                              <a:pt x="15142" y="20790"/>
                              <a:pt x="15157" y="20814"/>
                            </a:cubicBezTo>
                            <a:cubicBezTo>
                              <a:pt x="15120" y="20814"/>
                              <a:pt x="15078" y="20790"/>
                              <a:pt x="15036" y="20754"/>
                            </a:cubicBezTo>
                            <a:cubicBezTo>
                              <a:pt x="14983" y="20657"/>
                              <a:pt x="14976" y="20500"/>
                              <a:pt x="14987" y="20343"/>
                            </a:cubicBezTo>
                            <a:cubicBezTo>
                              <a:pt x="15055" y="20307"/>
                              <a:pt x="15123" y="20282"/>
                              <a:pt x="15195" y="20258"/>
                            </a:cubicBezTo>
                            <a:cubicBezTo>
                              <a:pt x="15207" y="20295"/>
                              <a:pt x="15214" y="20331"/>
                              <a:pt x="15222" y="20367"/>
                            </a:cubicBezTo>
                            <a:cubicBezTo>
                              <a:pt x="15188" y="20415"/>
                              <a:pt x="15161" y="20476"/>
                              <a:pt x="15127" y="20524"/>
                            </a:cubicBezTo>
                            <a:cubicBezTo>
                              <a:pt x="15104" y="20560"/>
                              <a:pt x="15078" y="20548"/>
                              <a:pt x="15067" y="20597"/>
                            </a:cubicBezTo>
                            <a:cubicBezTo>
                              <a:pt x="15055" y="20585"/>
                              <a:pt x="15044" y="20585"/>
                              <a:pt x="15036" y="20573"/>
                            </a:cubicBezTo>
                            <a:cubicBezTo>
                              <a:pt x="15055" y="20597"/>
                              <a:pt x="15063" y="20621"/>
                              <a:pt x="15070" y="20633"/>
                            </a:cubicBezTo>
                            <a:close/>
                            <a:moveTo>
                              <a:pt x="16460" y="18989"/>
                            </a:moveTo>
                            <a:cubicBezTo>
                              <a:pt x="16464" y="18856"/>
                              <a:pt x="16464" y="18723"/>
                              <a:pt x="16468" y="18578"/>
                            </a:cubicBezTo>
                            <a:cubicBezTo>
                              <a:pt x="16483" y="18784"/>
                              <a:pt x="16502" y="19013"/>
                              <a:pt x="16517" y="19231"/>
                            </a:cubicBezTo>
                            <a:cubicBezTo>
                              <a:pt x="16498" y="19158"/>
                              <a:pt x="16487" y="19062"/>
                              <a:pt x="16460" y="18989"/>
                            </a:cubicBezTo>
                            <a:close/>
                            <a:moveTo>
                              <a:pt x="16597" y="19243"/>
                            </a:moveTo>
                            <a:cubicBezTo>
                              <a:pt x="16593" y="19243"/>
                              <a:pt x="16589" y="19243"/>
                              <a:pt x="16585" y="19243"/>
                            </a:cubicBezTo>
                            <a:cubicBezTo>
                              <a:pt x="16578" y="19231"/>
                              <a:pt x="16570" y="19207"/>
                              <a:pt x="16566" y="19195"/>
                            </a:cubicBezTo>
                            <a:cubicBezTo>
                              <a:pt x="16574" y="19158"/>
                              <a:pt x="16585" y="19134"/>
                              <a:pt x="16601" y="19122"/>
                            </a:cubicBezTo>
                            <a:cubicBezTo>
                              <a:pt x="16604" y="19158"/>
                              <a:pt x="16604" y="19207"/>
                              <a:pt x="16597" y="19243"/>
                            </a:cubicBezTo>
                            <a:close/>
                            <a:moveTo>
                              <a:pt x="16601" y="19110"/>
                            </a:moveTo>
                            <a:cubicBezTo>
                              <a:pt x="16585" y="19122"/>
                              <a:pt x="16570" y="19122"/>
                              <a:pt x="16551" y="19122"/>
                            </a:cubicBezTo>
                            <a:cubicBezTo>
                              <a:pt x="16529" y="18965"/>
                              <a:pt x="16525" y="18759"/>
                              <a:pt x="16502" y="18602"/>
                            </a:cubicBezTo>
                            <a:cubicBezTo>
                              <a:pt x="16532" y="18554"/>
                              <a:pt x="16578" y="18566"/>
                              <a:pt x="16612" y="18687"/>
                            </a:cubicBezTo>
                            <a:cubicBezTo>
                              <a:pt x="16570" y="18796"/>
                              <a:pt x="16593" y="18965"/>
                              <a:pt x="16601" y="19110"/>
                            </a:cubicBezTo>
                            <a:close/>
                            <a:moveTo>
                              <a:pt x="16510" y="16318"/>
                            </a:moveTo>
                            <a:cubicBezTo>
                              <a:pt x="16506" y="16427"/>
                              <a:pt x="16510" y="16572"/>
                              <a:pt x="16517" y="16729"/>
                            </a:cubicBezTo>
                            <a:cubicBezTo>
                              <a:pt x="16517" y="16729"/>
                              <a:pt x="16517" y="16717"/>
                              <a:pt x="16513" y="16717"/>
                            </a:cubicBezTo>
                            <a:cubicBezTo>
                              <a:pt x="16521" y="16862"/>
                              <a:pt x="16532" y="17031"/>
                              <a:pt x="16548" y="17200"/>
                            </a:cubicBezTo>
                            <a:cubicBezTo>
                              <a:pt x="16585" y="17720"/>
                              <a:pt x="16646" y="18276"/>
                              <a:pt x="16661" y="18421"/>
                            </a:cubicBezTo>
                            <a:cubicBezTo>
                              <a:pt x="16654" y="18469"/>
                              <a:pt x="16646" y="18506"/>
                              <a:pt x="16623" y="18530"/>
                            </a:cubicBezTo>
                            <a:cubicBezTo>
                              <a:pt x="16631" y="18481"/>
                              <a:pt x="16642" y="18421"/>
                              <a:pt x="16646" y="18361"/>
                            </a:cubicBezTo>
                            <a:cubicBezTo>
                              <a:pt x="16623" y="18312"/>
                              <a:pt x="16601" y="18421"/>
                              <a:pt x="16601" y="18349"/>
                            </a:cubicBezTo>
                            <a:cubicBezTo>
                              <a:pt x="16604" y="18167"/>
                              <a:pt x="16559" y="18228"/>
                              <a:pt x="16597" y="18143"/>
                            </a:cubicBezTo>
                            <a:cubicBezTo>
                              <a:pt x="16540" y="18071"/>
                              <a:pt x="16529" y="18385"/>
                              <a:pt x="16498" y="18506"/>
                            </a:cubicBezTo>
                            <a:cubicBezTo>
                              <a:pt x="16491" y="18469"/>
                              <a:pt x="16491" y="18421"/>
                              <a:pt x="16487" y="18373"/>
                            </a:cubicBezTo>
                            <a:cubicBezTo>
                              <a:pt x="16521" y="18107"/>
                              <a:pt x="16566" y="17865"/>
                              <a:pt x="16540" y="17539"/>
                            </a:cubicBezTo>
                            <a:cubicBezTo>
                              <a:pt x="16460" y="17454"/>
                              <a:pt x="16419" y="17599"/>
                              <a:pt x="16385" y="17792"/>
                            </a:cubicBezTo>
                            <a:lnTo>
                              <a:pt x="16369" y="17575"/>
                            </a:lnTo>
                            <a:lnTo>
                              <a:pt x="16332" y="17128"/>
                            </a:lnTo>
                            <a:lnTo>
                              <a:pt x="16351" y="16269"/>
                            </a:lnTo>
                            <a:lnTo>
                              <a:pt x="16354" y="15895"/>
                            </a:lnTo>
                            <a:lnTo>
                              <a:pt x="16351" y="15593"/>
                            </a:lnTo>
                            <a:lnTo>
                              <a:pt x="16354" y="15460"/>
                            </a:lnTo>
                            <a:lnTo>
                              <a:pt x="16354" y="15423"/>
                            </a:lnTo>
                            <a:lnTo>
                              <a:pt x="16347" y="15375"/>
                            </a:lnTo>
                            <a:lnTo>
                              <a:pt x="16343" y="15182"/>
                            </a:lnTo>
                            <a:lnTo>
                              <a:pt x="16332" y="14892"/>
                            </a:lnTo>
                            <a:lnTo>
                              <a:pt x="16301" y="14420"/>
                            </a:lnTo>
                            <a:lnTo>
                              <a:pt x="16271" y="14045"/>
                            </a:lnTo>
                            <a:lnTo>
                              <a:pt x="16263" y="13888"/>
                            </a:lnTo>
                            <a:lnTo>
                              <a:pt x="16260" y="13683"/>
                            </a:lnTo>
                            <a:lnTo>
                              <a:pt x="16309" y="13393"/>
                            </a:lnTo>
                            <a:lnTo>
                              <a:pt x="16388" y="12958"/>
                            </a:lnTo>
                            <a:lnTo>
                              <a:pt x="16411" y="12800"/>
                            </a:lnTo>
                            <a:lnTo>
                              <a:pt x="16434" y="12571"/>
                            </a:lnTo>
                            <a:lnTo>
                              <a:pt x="16457" y="12160"/>
                            </a:lnTo>
                            <a:lnTo>
                              <a:pt x="16479" y="11918"/>
                            </a:lnTo>
                            <a:lnTo>
                              <a:pt x="16491" y="11846"/>
                            </a:lnTo>
                            <a:lnTo>
                              <a:pt x="16510" y="11761"/>
                            </a:lnTo>
                            <a:cubicBezTo>
                              <a:pt x="16540" y="12003"/>
                              <a:pt x="16593" y="12281"/>
                              <a:pt x="16601" y="12389"/>
                            </a:cubicBezTo>
                            <a:cubicBezTo>
                              <a:pt x="16612" y="12535"/>
                              <a:pt x="16680" y="13381"/>
                              <a:pt x="16657" y="13369"/>
                            </a:cubicBezTo>
                            <a:cubicBezTo>
                              <a:pt x="16635" y="13356"/>
                              <a:pt x="16638" y="14094"/>
                              <a:pt x="16608" y="14287"/>
                            </a:cubicBezTo>
                            <a:cubicBezTo>
                              <a:pt x="16574" y="14493"/>
                              <a:pt x="16559" y="15121"/>
                              <a:pt x="16559" y="15121"/>
                            </a:cubicBezTo>
                            <a:cubicBezTo>
                              <a:pt x="16457" y="15859"/>
                              <a:pt x="16532" y="15762"/>
                              <a:pt x="16510" y="16318"/>
                            </a:cubicBezTo>
                            <a:close/>
                            <a:moveTo>
                              <a:pt x="16695" y="18880"/>
                            </a:moveTo>
                            <a:cubicBezTo>
                              <a:pt x="16695" y="18868"/>
                              <a:pt x="16695" y="18856"/>
                              <a:pt x="16695" y="18844"/>
                            </a:cubicBezTo>
                            <a:cubicBezTo>
                              <a:pt x="16695" y="18844"/>
                              <a:pt x="16699" y="18844"/>
                              <a:pt x="16699" y="18856"/>
                            </a:cubicBezTo>
                            <a:cubicBezTo>
                              <a:pt x="16699" y="18856"/>
                              <a:pt x="16699" y="18868"/>
                              <a:pt x="16695" y="18880"/>
                            </a:cubicBezTo>
                            <a:close/>
                            <a:moveTo>
                              <a:pt x="16722" y="19050"/>
                            </a:moveTo>
                            <a:cubicBezTo>
                              <a:pt x="16718" y="19025"/>
                              <a:pt x="16710" y="19013"/>
                              <a:pt x="16707" y="18989"/>
                            </a:cubicBezTo>
                            <a:cubicBezTo>
                              <a:pt x="16710" y="18965"/>
                              <a:pt x="16714" y="18941"/>
                              <a:pt x="16718" y="18917"/>
                            </a:cubicBezTo>
                            <a:cubicBezTo>
                              <a:pt x="16722" y="18965"/>
                              <a:pt x="16722" y="19001"/>
                              <a:pt x="16722" y="19050"/>
                            </a:cubicBezTo>
                            <a:close/>
                            <a:moveTo>
                              <a:pt x="16718" y="6128"/>
                            </a:moveTo>
                            <a:cubicBezTo>
                              <a:pt x="16714" y="5971"/>
                              <a:pt x="16707" y="5766"/>
                              <a:pt x="16703" y="5729"/>
                            </a:cubicBezTo>
                            <a:cubicBezTo>
                              <a:pt x="16699" y="5657"/>
                              <a:pt x="16722" y="5500"/>
                              <a:pt x="16741" y="5439"/>
                            </a:cubicBezTo>
                            <a:lnTo>
                              <a:pt x="16741" y="5476"/>
                            </a:lnTo>
                            <a:lnTo>
                              <a:pt x="16741" y="5536"/>
                            </a:lnTo>
                            <a:lnTo>
                              <a:pt x="16756" y="5814"/>
                            </a:lnTo>
                            <a:lnTo>
                              <a:pt x="16760" y="5935"/>
                            </a:lnTo>
                            <a:lnTo>
                              <a:pt x="16748" y="6019"/>
                            </a:lnTo>
                            <a:lnTo>
                              <a:pt x="16726" y="6104"/>
                            </a:lnTo>
                            <a:lnTo>
                              <a:pt x="16718" y="6128"/>
                            </a:lnTo>
                            <a:close/>
                            <a:moveTo>
                              <a:pt x="16832" y="19521"/>
                            </a:moveTo>
                            <a:cubicBezTo>
                              <a:pt x="16805" y="19461"/>
                              <a:pt x="16794" y="19376"/>
                              <a:pt x="16790" y="19243"/>
                            </a:cubicBezTo>
                            <a:cubicBezTo>
                              <a:pt x="16771" y="19243"/>
                              <a:pt x="16782" y="19364"/>
                              <a:pt x="16779" y="19412"/>
                            </a:cubicBezTo>
                            <a:cubicBezTo>
                              <a:pt x="16741" y="19303"/>
                              <a:pt x="16748" y="19062"/>
                              <a:pt x="16733" y="18868"/>
                            </a:cubicBezTo>
                            <a:cubicBezTo>
                              <a:pt x="16752" y="18844"/>
                              <a:pt x="16779" y="18844"/>
                              <a:pt x="16797" y="18820"/>
                            </a:cubicBezTo>
                            <a:cubicBezTo>
                              <a:pt x="16805" y="18856"/>
                              <a:pt x="16816" y="18905"/>
                              <a:pt x="16824" y="18965"/>
                            </a:cubicBezTo>
                            <a:lnTo>
                              <a:pt x="16858" y="19315"/>
                            </a:lnTo>
                            <a:cubicBezTo>
                              <a:pt x="16862" y="19400"/>
                              <a:pt x="16851" y="19473"/>
                              <a:pt x="16832" y="19521"/>
                            </a:cubicBezTo>
                            <a:close/>
                            <a:moveTo>
                              <a:pt x="17032" y="11882"/>
                            </a:moveTo>
                            <a:cubicBezTo>
                              <a:pt x="17029" y="11882"/>
                              <a:pt x="17029" y="11858"/>
                              <a:pt x="17029" y="11833"/>
                            </a:cubicBezTo>
                            <a:cubicBezTo>
                              <a:pt x="17032" y="11858"/>
                              <a:pt x="17036" y="11882"/>
                              <a:pt x="17032" y="11882"/>
                            </a:cubicBezTo>
                            <a:close/>
                            <a:moveTo>
                              <a:pt x="17831" y="13356"/>
                            </a:moveTo>
                            <a:cubicBezTo>
                              <a:pt x="17824" y="13272"/>
                              <a:pt x="17691" y="12994"/>
                              <a:pt x="17691" y="12994"/>
                            </a:cubicBezTo>
                            <a:lnTo>
                              <a:pt x="17684" y="12897"/>
                            </a:lnTo>
                            <a:cubicBezTo>
                              <a:pt x="17699" y="12849"/>
                              <a:pt x="17767" y="12269"/>
                              <a:pt x="17767" y="12269"/>
                            </a:cubicBezTo>
                            <a:cubicBezTo>
                              <a:pt x="17816" y="12317"/>
                              <a:pt x="17835" y="12003"/>
                              <a:pt x="17839" y="11797"/>
                            </a:cubicBezTo>
                            <a:lnTo>
                              <a:pt x="17858" y="11918"/>
                            </a:lnTo>
                            <a:lnTo>
                              <a:pt x="17888" y="12184"/>
                            </a:lnTo>
                            <a:lnTo>
                              <a:pt x="17896" y="12281"/>
                            </a:lnTo>
                            <a:lnTo>
                              <a:pt x="17839" y="12402"/>
                            </a:lnTo>
                            <a:lnTo>
                              <a:pt x="17816" y="12462"/>
                            </a:lnTo>
                            <a:lnTo>
                              <a:pt x="17813" y="12498"/>
                            </a:lnTo>
                            <a:lnTo>
                              <a:pt x="17816" y="12535"/>
                            </a:lnTo>
                            <a:lnTo>
                              <a:pt x="17839" y="12619"/>
                            </a:lnTo>
                            <a:lnTo>
                              <a:pt x="17892" y="12873"/>
                            </a:lnTo>
                            <a:lnTo>
                              <a:pt x="17960" y="13223"/>
                            </a:lnTo>
                            <a:lnTo>
                              <a:pt x="17975" y="13381"/>
                            </a:lnTo>
                            <a:lnTo>
                              <a:pt x="17983" y="13489"/>
                            </a:lnTo>
                            <a:lnTo>
                              <a:pt x="18002" y="13610"/>
                            </a:lnTo>
                            <a:lnTo>
                              <a:pt x="18036" y="13804"/>
                            </a:lnTo>
                            <a:lnTo>
                              <a:pt x="18074" y="14033"/>
                            </a:lnTo>
                            <a:lnTo>
                              <a:pt x="18085" y="14094"/>
                            </a:lnTo>
                            <a:cubicBezTo>
                              <a:pt x="17998" y="13780"/>
                              <a:pt x="17839" y="13429"/>
                              <a:pt x="17831" y="13356"/>
                            </a:cubicBezTo>
                            <a:close/>
                            <a:moveTo>
                              <a:pt x="18233" y="19872"/>
                            </a:moveTo>
                            <a:cubicBezTo>
                              <a:pt x="18191" y="19847"/>
                              <a:pt x="18146" y="19811"/>
                              <a:pt x="18108" y="19751"/>
                            </a:cubicBezTo>
                            <a:cubicBezTo>
                              <a:pt x="18112" y="19739"/>
                              <a:pt x="18116" y="19739"/>
                              <a:pt x="18119" y="19726"/>
                            </a:cubicBezTo>
                            <a:cubicBezTo>
                              <a:pt x="18116" y="19726"/>
                              <a:pt x="18108" y="19739"/>
                              <a:pt x="18104" y="19739"/>
                            </a:cubicBezTo>
                            <a:cubicBezTo>
                              <a:pt x="18078" y="19690"/>
                              <a:pt x="18055" y="19630"/>
                              <a:pt x="18036" y="19545"/>
                            </a:cubicBezTo>
                            <a:cubicBezTo>
                              <a:pt x="18021" y="19569"/>
                              <a:pt x="18009" y="19594"/>
                              <a:pt x="17998" y="19618"/>
                            </a:cubicBezTo>
                            <a:cubicBezTo>
                              <a:pt x="18013" y="19485"/>
                              <a:pt x="18028" y="19352"/>
                              <a:pt x="18044" y="19231"/>
                            </a:cubicBezTo>
                            <a:cubicBezTo>
                              <a:pt x="18051" y="19279"/>
                              <a:pt x="18059" y="19303"/>
                              <a:pt x="18066" y="19328"/>
                            </a:cubicBezTo>
                            <a:cubicBezTo>
                              <a:pt x="18044" y="19388"/>
                              <a:pt x="18066" y="19509"/>
                              <a:pt x="18051" y="19593"/>
                            </a:cubicBezTo>
                            <a:cubicBezTo>
                              <a:pt x="18078" y="19569"/>
                              <a:pt x="18116" y="19412"/>
                              <a:pt x="18089" y="19328"/>
                            </a:cubicBezTo>
                            <a:cubicBezTo>
                              <a:pt x="18100" y="19328"/>
                              <a:pt x="18104" y="19303"/>
                              <a:pt x="18100" y="19255"/>
                            </a:cubicBezTo>
                            <a:cubicBezTo>
                              <a:pt x="18153" y="19231"/>
                              <a:pt x="18176" y="19400"/>
                              <a:pt x="18210" y="19497"/>
                            </a:cubicBezTo>
                            <a:cubicBezTo>
                              <a:pt x="18210" y="19448"/>
                              <a:pt x="18225" y="19448"/>
                              <a:pt x="18241" y="19448"/>
                            </a:cubicBezTo>
                            <a:cubicBezTo>
                              <a:pt x="18256" y="19533"/>
                              <a:pt x="18229" y="19593"/>
                              <a:pt x="18229" y="19702"/>
                            </a:cubicBezTo>
                            <a:cubicBezTo>
                              <a:pt x="18225" y="19751"/>
                              <a:pt x="18229" y="19811"/>
                              <a:pt x="18233" y="19872"/>
                            </a:cubicBezTo>
                            <a:close/>
                            <a:moveTo>
                              <a:pt x="18547" y="19884"/>
                            </a:moveTo>
                            <a:lnTo>
                              <a:pt x="18502" y="20077"/>
                            </a:lnTo>
                            <a:cubicBezTo>
                              <a:pt x="18468" y="19980"/>
                              <a:pt x="18441" y="20089"/>
                              <a:pt x="18403" y="19956"/>
                            </a:cubicBezTo>
                            <a:cubicBezTo>
                              <a:pt x="18388" y="19920"/>
                              <a:pt x="18381" y="19884"/>
                              <a:pt x="18381" y="19835"/>
                            </a:cubicBezTo>
                            <a:cubicBezTo>
                              <a:pt x="18403" y="19714"/>
                              <a:pt x="18422" y="19581"/>
                              <a:pt x="18472" y="19630"/>
                            </a:cubicBezTo>
                            <a:cubicBezTo>
                              <a:pt x="18464" y="19533"/>
                              <a:pt x="18502" y="19461"/>
                              <a:pt x="18464" y="19376"/>
                            </a:cubicBezTo>
                            <a:cubicBezTo>
                              <a:pt x="18434" y="19497"/>
                              <a:pt x="18407" y="19630"/>
                              <a:pt x="18377" y="19739"/>
                            </a:cubicBezTo>
                            <a:cubicBezTo>
                              <a:pt x="18377" y="19678"/>
                              <a:pt x="18369" y="19630"/>
                              <a:pt x="18347" y="19581"/>
                            </a:cubicBezTo>
                            <a:cubicBezTo>
                              <a:pt x="18320" y="19593"/>
                              <a:pt x="18320" y="19702"/>
                              <a:pt x="18297" y="19811"/>
                            </a:cubicBezTo>
                            <a:cubicBezTo>
                              <a:pt x="18286" y="19690"/>
                              <a:pt x="18286" y="19533"/>
                              <a:pt x="18286" y="19521"/>
                            </a:cubicBezTo>
                            <a:cubicBezTo>
                              <a:pt x="18290" y="19581"/>
                              <a:pt x="18324" y="19557"/>
                              <a:pt x="18331" y="19533"/>
                            </a:cubicBezTo>
                            <a:cubicBezTo>
                              <a:pt x="18312" y="19461"/>
                              <a:pt x="18286" y="19497"/>
                              <a:pt x="18271" y="19448"/>
                            </a:cubicBezTo>
                            <a:cubicBezTo>
                              <a:pt x="18278" y="19448"/>
                              <a:pt x="18282" y="19424"/>
                              <a:pt x="18282" y="19400"/>
                            </a:cubicBezTo>
                            <a:cubicBezTo>
                              <a:pt x="18203" y="19340"/>
                              <a:pt x="18157" y="19183"/>
                              <a:pt x="18078" y="19122"/>
                            </a:cubicBezTo>
                            <a:cubicBezTo>
                              <a:pt x="18074" y="19086"/>
                              <a:pt x="18074" y="19050"/>
                              <a:pt x="18062" y="19037"/>
                            </a:cubicBezTo>
                            <a:cubicBezTo>
                              <a:pt x="18119" y="18542"/>
                              <a:pt x="18161" y="18179"/>
                              <a:pt x="18165" y="18167"/>
                            </a:cubicBezTo>
                            <a:cubicBezTo>
                              <a:pt x="18172" y="18107"/>
                              <a:pt x="18206" y="17865"/>
                              <a:pt x="18214" y="17865"/>
                            </a:cubicBezTo>
                            <a:cubicBezTo>
                              <a:pt x="18222" y="17865"/>
                              <a:pt x="18248" y="17104"/>
                              <a:pt x="18248" y="17031"/>
                            </a:cubicBezTo>
                            <a:cubicBezTo>
                              <a:pt x="18252" y="16958"/>
                              <a:pt x="18233" y="16717"/>
                              <a:pt x="18237" y="16656"/>
                            </a:cubicBezTo>
                            <a:cubicBezTo>
                              <a:pt x="18241" y="16608"/>
                              <a:pt x="18233" y="16439"/>
                              <a:pt x="18225" y="16318"/>
                            </a:cubicBezTo>
                            <a:cubicBezTo>
                              <a:pt x="18218" y="16197"/>
                              <a:pt x="18218" y="16112"/>
                              <a:pt x="18222" y="16052"/>
                            </a:cubicBezTo>
                            <a:cubicBezTo>
                              <a:pt x="18225" y="15991"/>
                              <a:pt x="18222" y="15883"/>
                              <a:pt x="18218" y="15810"/>
                            </a:cubicBezTo>
                            <a:cubicBezTo>
                              <a:pt x="18214" y="15738"/>
                              <a:pt x="18184" y="15351"/>
                              <a:pt x="18184" y="15351"/>
                            </a:cubicBezTo>
                            <a:cubicBezTo>
                              <a:pt x="18184" y="15351"/>
                              <a:pt x="18153" y="14674"/>
                              <a:pt x="18119" y="14323"/>
                            </a:cubicBezTo>
                            <a:lnTo>
                              <a:pt x="18134" y="14420"/>
                            </a:lnTo>
                            <a:lnTo>
                              <a:pt x="18199" y="14831"/>
                            </a:lnTo>
                            <a:lnTo>
                              <a:pt x="18233" y="15000"/>
                            </a:lnTo>
                            <a:lnTo>
                              <a:pt x="18286" y="15206"/>
                            </a:lnTo>
                            <a:lnTo>
                              <a:pt x="18324" y="15351"/>
                            </a:lnTo>
                            <a:lnTo>
                              <a:pt x="18335" y="15411"/>
                            </a:lnTo>
                            <a:lnTo>
                              <a:pt x="18358" y="15605"/>
                            </a:lnTo>
                            <a:lnTo>
                              <a:pt x="18384" y="15931"/>
                            </a:lnTo>
                            <a:lnTo>
                              <a:pt x="18407" y="16112"/>
                            </a:lnTo>
                            <a:lnTo>
                              <a:pt x="18430" y="16245"/>
                            </a:lnTo>
                            <a:lnTo>
                              <a:pt x="18506" y="16584"/>
                            </a:lnTo>
                            <a:lnTo>
                              <a:pt x="18551" y="16801"/>
                            </a:lnTo>
                            <a:lnTo>
                              <a:pt x="18551" y="16971"/>
                            </a:lnTo>
                            <a:lnTo>
                              <a:pt x="18547" y="17104"/>
                            </a:lnTo>
                            <a:lnTo>
                              <a:pt x="18528" y="17418"/>
                            </a:lnTo>
                            <a:lnTo>
                              <a:pt x="18513" y="17817"/>
                            </a:lnTo>
                            <a:lnTo>
                              <a:pt x="18509" y="18058"/>
                            </a:lnTo>
                            <a:lnTo>
                              <a:pt x="18509" y="18216"/>
                            </a:lnTo>
                            <a:lnTo>
                              <a:pt x="18506" y="18264"/>
                            </a:lnTo>
                            <a:lnTo>
                              <a:pt x="18506" y="18288"/>
                            </a:lnTo>
                            <a:lnTo>
                              <a:pt x="18513" y="18397"/>
                            </a:lnTo>
                            <a:lnTo>
                              <a:pt x="18517" y="18651"/>
                            </a:lnTo>
                            <a:lnTo>
                              <a:pt x="18528" y="18953"/>
                            </a:lnTo>
                            <a:lnTo>
                              <a:pt x="18559" y="19654"/>
                            </a:lnTo>
                            <a:lnTo>
                              <a:pt x="18547" y="19884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50000"/>
                        </a:srgb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26E68" id="Shape" o:spid="_x0000_s1026" style="position:absolute;left:0;text-align:left;margin-left:0;margin-top:0;width:570.25pt;height:178.55pt;z-index:25163929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" path="m21464,20984v30,-121,98,-13,94,-182c21479,20621,21373,20367,21509,20004v-91,-96,-185,-181,-148,-519c21388,19412,21471,19364,21464,19267v-84,121,-171,-169,-175,-411c21244,18832,21206,18953,21153,18820v-68,-121,-26,-290,-61,-435c21051,18288,21021,18421,20975,18276v-34,-109,23,-254,-26,-351c20903,18034,20861,18228,20801,18034v-23,-121,57,-290,-19,-387l20706,17986v-34,-97,-60,12,-98,-121c20558,17756,20604,17599,20551,17502v-34,12,-27,182,-68,290c20449,17780,20411,17768,20377,17732r30,-266l20452,17128r27,-157l20505,16850r91,-423l20653,16197r38,-157l20702,15967r4,-36l20710,15883r8,-24l20752,15834r19,-24l20797,15762r27,-73l20884,15520r27,-109l20967,15230r16,-24l21002,15182r11,-37l21021,15097r22,-121l21058,14928r31,-121l21123,14722r23,-72l21157,14589r,-72l21161,14493r7,-25l21187,14444r4,-12l21191,14396r4,-24l21217,14299r95,-314l21324,13937r3,-73l21324,13792r-8,-97l21305,13634r-23,-84l21305,13441r30,-109l21388,13175r23,-72l21460,12849r23,-145l21509,12498r8,-60l21555,12305r30,-121l21596,12124r4,-73l21596,12015r-7,-24l21581,11991r-11,12l21562,12027r-15,60l21486,12257r,12l21483,12269r-8,-25l21471,12208r,-60l21486,12027r34,-411l21524,11531r-4,-36l21513,11471r-19,-24l21513,11302r,-37l21509,11217r-7,-24l21490,11169r-11,-12l21464,11169r-8,24l21411,11471r-16,84l21384,11640r-15,121l21365,11785r-4,l21358,11725r-4,-85l21350,11447r8,-206l21358,11181r-8,-37l21339,11120r-12,l21312,11120r-7,37l21297,11217r-19,399l21263,11991r-38,133l21221,12124r-7,l21206,12111r-11,-48l21187,12015r-38,-290l21134,11652r-15,-48l21096,11580r-11,-12l21070,11580r-8,24l21062,11628r8,36l21085,11749r7,84l21100,11978r15,194l21130,12402r27,169l21172,12752r4,73l21157,12933r-27,133l21119,13091r-19,36l21074,13248r-65,229l20960,13707r-4,24l20930,13743r-42,61l20858,13864r-95,242l20672,14323r-144,363l20475,14855r-72,254l20369,15278r-45,230l20312,15556r-49,73l20237,15689r-16,49l20206,15822r-7,85l20195,16028r-38,96l20149,16161r-7,36l20096,16233r-22,61l20058,16342r-7,l20032,16306r-19,-12l19960,16294r,-12l19835,16270r-34,36l19755,16342r-11,12l19737,16354r-8,l19721,16354r-3,l19725,16282r12,-37l19771,16245r19,-12l19812,16173r15,-61l19843,16004r19,-121l19869,15834r4,-72l19877,15701r,-36l19877,15629r-12,-36l19869,15556r8,-48l19880,15472r8,-157l19899,15230r4,-48l19903,15109r4,-36l19922,14964r4,-48l19922,14843r-7,-181l19911,14601r,-36l19907,14529r-15,-85l19873,14384r-11,-48l19831,14239r-15,-49l19809,14154r-54,-48l19706,14045r-19,-12l19668,14021r-22,-12l19638,14009r-4,12l19627,14009r-8,-24l19612,13973r-12,-24l19593,13937r-8,l19577,13925r-37,-25l19532,13900r-11,l19513,13912r-15,l19490,13912r,l19479,13900r-4,l19479,13912r,13l19471,13925r-11,-13l19441,13912r-15,25l19418,13949r-11,12l19373,13973r-23,24l19320,14033r-19,49l19282,14142r-8,24l19271,14190r-34,97l19214,14384r-4,48l19203,14468r-4,61l19191,14589r-4,133l19187,14783r4,36l19187,14952r,24l19184,15085r-8,72l19176,15206r-4,72l19168,15484r-3,314l19168,15846r,25l19172,15907r8,36l19199,15967r15,l19218,15979r3,133l19225,16257r8,97l19233,16402r-4,13l19203,16402r-8,-12l19138,16366r-7,l19119,16366r-7,l19104,16366r-8,l19062,16378r-7,l19047,16378r-15,l19017,16378r-8,-84l18998,16197r-8,-48l18975,16112r-121,-749l18858,15327r-8,-61l18831,15037r-15,-230l18661,13949r-144,-508l18456,13211r-26,-96l18350,12970r-38,-61l18248,12837r-8,-24l18229,12752r-19,-72l18172,12438r-30,-194l18119,12087r-11,-48l18100,12039r-3,l18093,12027r-12,-97l18044,11592r-4,-61l18040,11435r11,-85l18127,11060r23,-133l18195,10709r8,-48l18218,10576r34,-108l18256,10443r-4,-24l18240,10395r-15,-12l18214,10383r-19,12l18180,10431r-46,157l18097,10733r-19,49l18066,10794r-11,l18036,10770r-19,-61l18006,10649r,-109l18013,10310r,-48l18013,10057r-4,-61l18002,9960r-15,-24l17972,9936r-12,24l17953,9996r-4,73l17941,10238r-19,217l17915,10468r-19,12l17896,10468r-15,-170l17858,10129r-30,-230l17816,9863r-15,-24l17790,9839r-15,12l17767,9875r-4,24l17763,9936r8,84l17797,10238r8,85c17786,10226,17759,10153,17733,10093r,l17725,10069r-3,c17688,9996,17657,9972,17657,9972v-38,-169,-216,-73,-216,-73c17441,9899,17263,10141,17207,10359v-57,217,-103,1027,-103,1027c17104,11386,17070,11459,17066,11459v,,-11,24,-22,48c17040,11398,17036,11302,17036,11302v,,-49,-242,-34,-387c17017,10782,16957,10443,16957,10443v,,-27,-435,-4,-519c16975,9839,16911,9295,16911,9150v,-12,,-48,-4,-85l16964,8727r57,-326l17047,8292r4,-36l17044,8219r-27,-60l16945,8038r8,-109l16979,7603r46,-363l17082,6938r26,-181l17138,6491r19,-97l17184,6297r102,-266l17313,5959r7,-48l17320,5886r-7,-36l17297,5814r-19,12l17252,5886r-30,73l17169,6056r-34,36l17119,6092r-7,-12l17089,6019r4,-72l17127,5657r26,-254l17157,5306r-4,-48l17142,5222r-38,-61l17085,5173r-11,37l17066,5258r-15,157l17025,5633r-19,108l16998,5802r-4,12l16991,5802r-16,-36l16972,5741r22,-326l17021,5137r8,-109l17029,4980r-4,-36l17013,4920r-22,-13l16975,4920r-15,36l16949,5004r-30,290l16896,5500r-11,205l16885,5717r-23,l16851,5705r-31,-254l16809,5282v30,-97,60,-193,60,-217c16866,5028,16877,4859,16881,4859v7,,41,-217,34,-217c16911,4629,16911,4484,16911,4484r30,-96l16957,4194r-8,-169c16949,4025,16949,3940,16957,3820v7,-121,-4,-230,-4,-230c16919,3505,16900,3650,16900,3650v-12,12,-23,266,-23,315c16881,4013,16854,4158,16854,4158r-7,-133c16847,4025,16835,3759,16839,3638v,-133,-15,-217,-42,-205c16771,3445,16771,3602,16775,3662v4,49,,315,,315c16790,4182,16729,4291,16737,4255v11,-37,,-157,,-157l16703,3795v,,-38,-278,-68,-253c16604,3566,16612,3832,16612,3832r23,326c16635,4158,16631,4206,16619,4363v-7,158,-49,133,-49,133l16551,4412v,121,-30,254,-30,254c16476,4811,16468,5161,16449,5185v-15,25,-19,327,-8,436c16445,5645,16449,5681,16449,5729r-11,25l16434,5778r4,24l16453,5850v7,157,7,351,-4,447c16430,6443,16453,6866,16441,6950v-11,85,19,762,19,762c16377,7772,16419,8292,16419,8292v-38,133,-27,387,-12,568l16396,8884r-91,206l16275,9211r-65,290l16051,10165r-163,1088l15877,11543r-19,290l15851,11906r3,48l15726,12897r-16,36l15699,12994r-7,109l15684,13211r-15,13l15650,13224r-11,l15631,13224r-42,l15578,13224r-8,l15559,13224r-15,l15532,13224r-68,48l15457,13284r-31,24l15423,13296r-4,-60l15426,13115r4,-169l15430,12788r4,-12l15453,12776r23,-36l15483,12704r4,-49l15487,12631r4,-60l15476,12196r-12,-254l15457,11858r-4,-61l15442,11713r-12,-133l15426,11555r-7,-157l15423,11362r-4,-85l15411,11120r-11,-72l15392,10975r-7,-36l15377,10879r-30,-109l15305,10661r-7,-24l15286,10613r-22,-61l15237,10504r-38,-36l15173,10456r-42,l15120,10443r-12,-12l15086,10407r-27,12l15044,10431r-8,l15036,10419r4,-12l15036,10407r-15,12l15021,10419r-11,l14987,10419r-8,-12l14964,10407r-7,l14911,10443r-7,13l14892,10468r-11,12l14870,10516r-8,24l14855,10576r-12,12l14839,10576r-7,12l14801,10601r-22,24l14756,10649r-61,97l14658,10891r-8,36l14635,10987r-34,121l14586,11169r-19,84l14552,11362r-4,36l14548,11447r-4,72l14540,11749r-4,97l14540,11906r19,133l14563,12075r4,85l14574,12220r19,97l14608,12498r4,49l14623,12595r4,48l14642,12655r,49l14646,12740r8,73l14658,12897r7,61l14692,13103r22,133l14733,13296r31,60l14786,13369r42,-13l14843,13405r12,84l14851,13501r-12,l14832,13501r-8,l14809,13501r-57,-24l14711,13441r-152,48l14559,13514r-64,12l14472,13538r-23,60l14442,13598r-19,-48l14392,13489r-56,-36l14324,13405r-11,-36l14264,13260r-12,-157l14241,13006r-23,-97l14199,12849r-34,-61l14101,12704r-15,-49l14025,12389r-45,-205l13885,11894r-34,-85c13874,11374,13892,10842,13900,10371v125,193,216,326,216,326c14089,10637,14006,10480,13900,10310v4,-338,,-652,-15,-846c13866,9235,13855,8957,13847,8679v49,24,95,48,140,72c13942,8727,13892,8691,13847,8654v-8,-157,-11,-314,-15,-459c14116,8183,14392,8147,14377,8135v-11,-12,-280,,-545,c13817,7760,13802,7397,13771,7107v-68,-628,-246,-2018,-284,-2296c13453,4533,13393,4170,13393,4170v,,41,-810,37,-1184c13430,2611,13427,2309,13408,2272v-15,-48,-42,-120,-61,-108c13328,2176,13332,2103,13309,2200v-19,84,-68,568,-68,568l13215,2708v,,83,-508,71,-677c13271,1849,13256,1801,13233,1801v-22,,-56,36,-60,85c13173,1922,13143,2623,13143,2623r15,-725c13158,1898,13131,1680,13090,1716v-38,49,-76,472,-76,544c13010,2224,12983,2019,12980,1680v-4,-399,-19,-387,-8,-544c12983,979,12995,810,12957,786v-38,-25,-57,-12,-83,157c12851,1112,12866,2139,12851,2236v-15,97,-34,73,-46,97c12790,2369,12787,2454,12787,2538v3,85,53,339,41,701c12817,3602,12821,3590,12843,3771v23,194,15,218,65,399c12957,4351,13010,4424,13010,4424v,,151,1233,148,1245c13154,5681,13192,6007,13192,6007v,,94,1052,98,1185c13294,7289,13358,7748,13393,8147v-46,,-80,-12,-88,-24c13252,8062,12707,7579,12601,7397v-110,-181,-303,-640,-303,-640c12249,6624,12056,6539,11919,6612v-132,72,-254,459,-386,1100c11400,8352,11434,8727,11393,9174v-46,460,121,1862,45,2563c11344,12583,11241,13163,11177,13489v-118,133,-235,266,-318,351l10859,13731r-8,-387l10817,12655r-30,-519l10783,12003v23,-254,42,-460,49,-544c10836,11422,10840,11374,10847,11314r8,-37l10980,10721r34,-205l11056,10202r45,-544l11139,9343r19,-96l11219,9005r90,-338l11366,8376r106,-688l11590,7047r60,-387l11703,6346r31,-206l11749,5959r26,-254l11885,5125r83,-411l12006,4581r4,-60l12003,4460r-35,-96l11874,4170r15,-157l11938,3578r72,-484l12097,2695r42,-229l12188,2115r27,-133l12253,1861r147,-314l12438,1450r11,-60l12449,1354r-11,-61l12415,1233r-26,12l12347,1318r-45,96l12226,1523r-49,48l12154,1571r-11,-24l12112,1463r8,-97l12177,979r41,-326l12226,532r-4,-61l12207,423r-23,-36l12158,399r-15,36l12131,496r-22,205l12067,979r-27,145l12029,1209r-4,12l12021,1209r-18,-61l11999,1112r38,-435l12082,314r15,-145l12097,109r-7,-49l12074,24,12048,r-19,12l12006,60r-15,61l11942,508r-38,266l11881,1052r,12l11851,1052r-15,-25l11802,665r-12,-278l11783,278r-12,-60l11756,181r-22,-12l11711,205r-11,61l11692,363r4,338l11696,786r11,374l11707,1330r-19,108l11658,1547r-34,36l11605,1583r-19,-12l11552,1487r-65,-230l11415,1003r-26,-48l11359,931r-19,l11313,955r-19,48l11290,1040r4,36l11347,1257r27,133l11385,1475r76,362l11495,2055r125,483l11639,2671r4,157l11635,2937r-60,556l11556,3650r-4,25l11548,3675r-11,36l11522,3783r-38,254l11431,4351r-65,399l11336,4859r-19,109l11302,5004r-106,121l11131,5222r-128,241l10957,5621r-98,374l10624,6841r-254,1415l10344,8642r-34,387l10298,9138r4,60l10101,10431r-23,49l10063,10564r-15,145l10037,10854r-23,12l9988,10866r-16,l9961,10866r-57,-24l9893,10842r-11,l9866,10842r-22,l9829,10842r-95,37l9722,10891r-41,12l9673,10879r-4,-85l9681,10637r7,-230l9696,10202r4,-12l9726,10190r31,-37l9772,10105r3,-73l9775,9996r4,-72l9772,9404r-8,-351l9760,8932r,-72l9749,8739r-8,-181l9738,8522r-4,-206l9738,8268r-4,-109l9730,7953r-15,-108l9707,7748r-11,-61l9688,7615r-41,-157l9594,7301r-8,-37l9571,7228r-30,-97l9510,7059r-49,-60l9427,6962r-57,-24l9355,6914r-11,-24l9317,6853r-34,13l9264,6890r-11,-12l9257,6866r3,-25l9257,6841r-19,25l9238,6866r-15,l9196,6853r-11,-12l9166,6841r-12,l9094,6878r-12,12l9067,6890r-15,12l9037,6938r-11,24l9014,6999r-15,12l8995,6999r-11,12l8942,7023r-30,24l8878,7071r-83,109l8738,7361r-8,49l8707,7482r-49,157l8639,7724r-30,96l8582,7953r-3,49l8579,8062r-8,97l8567,8244r,-25l8564,8195r-8,-12l8541,8171r-12,12l8518,8219r-8,37l8488,8485r-19,157l8461,8800r,12l8442,8812r-7,-12l8412,8594r-11,-157l8393,8376r-8,-36l8374,8328r-15,l8344,8352r-8,37l8332,8449r4,193l8336,8691r12,217l8348,9005r-12,60l8321,9126r-19,24l8291,9150r-12,l8261,9102r-42,-121l8173,8848r-15,-24l8139,8812r-11,l8113,8824r-12,24l8101,8872r4,24l8139,8993r19,72l8166,9114r49,193l8238,9428r79,266l8329,9767r3,96l8329,9924r-27,326l8295,10347r-4,12l8291,10359r-4,12l8279,10419r-18,157l8234,10770r-4,24l8185,10758r-12,-61l8158,10637r-64,-157l8086,10274r-11,-133l8048,10008r-22,-84l7984,9827r-83,-133l7886,9621r-76,-374l7753,8957,7636,8534r-91,-278l7306,7651,7155,7301,6999,6902r-53,-109l6874,6684r-45,-24l6821,6636r-83,-375l6632,5886r-46,-205l6552,5621r-19,-49l6488,5355r-30,-194l6461,5052r27,-302l6530,4484r22,-374l6579,3795r11,-241l6605,3409r27,-133l6643,3215r,-36l6636,3143r-27,-24l6586,3131r-37,48l6522,3264r-23,108l6439,3844r-12,72l6408,3989r-11,12l6386,4001r-4,-12l6318,3771r-23,-628l6265,2478r-12,-97l6238,2333r-23,-12l6200,2321r-19,36l6170,2417r-4,97l6174,2853r-4,314l6162,3300r-7,109l6147,3409r-7,-49l6117,3167r-15,-133l6079,2901r-76,-471l5992,2381r-23,-24l5950,2369r-19,36l5920,2454r-8,72l5916,2575r30,229l5912,2840r-15,49l5890,2937r3,145l5950,3759r23,206l5969,4061r-7,61l5946,4158r-3,l5943,4146r-99,-290l5821,3747r-3,-36l5795,3699r-12,l5768,3735r-7,60l5765,3904r18,109l5833,4206r60,218l5908,4521r46,350l5992,5113r83,411l6109,5657r91,266l6253,6116r38,181l6249,6443r-19,108l6215,6721r-4,120l6215,6962r15,85l6382,7579r30,109c6408,7760,6401,7857,6382,7966v-38,181,-30,181,-34,302c6344,8389,6336,8401,6348,8534v11,145,34,217,34,217c6382,8751,6363,9549,6359,9549v-4,,-11,205,-11,205c6348,9754,6310,10407,6302,10480v-3,48,-7,362,-22,604c6253,11036,6238,11012,6234,10999v-23,-72,-276,-797,-322,-991c5867,9815,5802,9404,5802,9404v-15,-109,-113,-326,-193,-399c5530,8933,5435,9041,5306,9271v-125,242,-136,471,-197,677c5045,10165,5022,11060,4920,11374v-121,375,-224,605,-284,725c4560,12075,4484,12039,4431,12027v,-12,12,-363,12,-629c4500,11169,4598,10818,4621,10758v30,-97,147,-532,185,-580c4848,10129,4897,10032,4916,9924v19,-109,34,-242,27,-303c4935,9561,4920,9573,4912,9573v-7,,-19,12,-38,73c4856,9706,4871,9767,4852,9791v-19,24,-31,12,-34,-24c4818,9730,4818,9682,4825,9621v8,-60,-22,-96,,-193c4848,9331,4867,9247,4878,9211v8,-37,31,-25,27,-61c4901,9114,4924,8812,4893,8763v-15,-24,-26,-24,-34,12c4848,8824,4852,8836,4840,8872v-11,36,-19,61,-41,24c4776,8860,4787,8824,4753,8824v-34,,-49,36,-64,84c4674,8945,4666,8957,4632,9065v,,-30,170,-26,327c4609,9549,4617,9694,4583,9803v-23,84,-110,290,-178,471c4390,9936,4371,9501,4359,9416v-22,-133,-49,-774,-49,-822c4310,8534,4314,8352,4314,8352v,,49,-1088,-4,-1329c4310,7023,4257,6926,4253,7107v,,-22,-193,-56,-108c4197,6999,4155,6781,4125,6926v,,-4,193,-16,206c4098,7144,4090,6878,4090,6878r8,-363c4098,6515,4109,6261,4087,6285v,,-34,-60,-46,73l4030,6733v,,,181,,205c4030,6950,4026,7107,4030,7119v4,13,-38,145,-57,194c3954,7361,3939,7410,3943,7470v,60,,254,,254c3943,7724,3943,7845,3950,7881v4,36,50,230,65,242c4030,8135,4068,8304,4068,8304v,,30,85,30,145c4098,8509,4102,8630,4102,8630v,,15,61,15,121c4121,8812,4132,9078,4132,9078v,,8,362,8,423c4140,9549,4147,9912,4147,10045v4,133,-7,543,,676c4151,10758,4151,10842,4155,10939v-53,145,-102,278,-125,351c3984,11435,3954,11555,3931,11652v-26,109,-53,181,-30,351c3920,12136,4030,12510,4087,12692v-8,36,-15,60,-23,96c4053,12849,4053,12897,4053,12994v,97,,121,-12,157c4034,13187,4026,13187,4026,13284v,97,-42,218,-42,314c3984,13683,3965,13731,3969,13780v4,48,-19,108,-22,157c3947,13985,3924,14070,3924,14154v,73,11,85,,109c3916,14287,3806,14348,3776,14130v-26,-218,-11,-278,-11,-278c3765,13852,3841,13767,3856,13574v15,-181,11,-266,11,-266c3867,13308,3863,13224,3848,13296v,,121,-1837,-254,-1716c3594,11580,3450,11374,3337,11761v,-12,,-24,,-36c3333,11531,3325,11326,3333,11132v4,-181,15,-338,34,-483c3356,10335,3337,10032,3318,9996v,,34,-532,19,-931l3348,8304v,,-11,-387,-64,-60c3284,8244,3257,8642,3261,8800v,,-11,157,-38,12c3223,8812,3197,8159,3174,7978v,,-57,-520,-80,-158c3075,8086,3128,8449,3128,8618v,,19,375,-15,157c3113,8775,3075,8413,3072,8340v,,-12,-145,-31,-290c3041,8050,2981,7397,2939,7748v,,46,641,64,906c3003,8654,2939,8014,2909,8268v,,26,640,68,834c2977,9102,3026,9779,3011,9887v,,-26,121,-26,339c2985,10226,2939,10516,2943,10721v4,206,-23,254,-23,363c2920,11084,2863,11785,2818,12498v,,-4,-12,-4,-12c2761,12341,2803,12450,2803,12450v,,-12,-48,-15,-97c2784,12305,2844,12063,2810,12027v-34,-36,-57,-169,-45,-314c2776,11568,2738,11580,2723,11604v-15,24,-19,-121,-19,-121l2689,11483v,,19,-689,15,-1027c2704,10117,2651,9597,2663,9211v7,-399,22,-1004,11,-1004c2663,8195,2716,8086,2697,7978v-19,-109,-19,-109,-19,-109c2678,7869,2807,7325,2810,7216v4,-121,-30,-169,-22,-266c2795,6853,2803,6515,2814,6491v11,-24,-57,-157,-68,242c2735,7131,2742,7023,2735,7023v-8,,-31,-145,-53,-206c2659,6757,2663,6563,2659,6515v-4,-48,,-435,,-483c2659,5971,2659,5608,2632,5633v-26,12,-34,60,-34,72c2598,5729,2606,5995,2606,6044v,36,-15,145,-8,169c2606,6237,2606,6418,2606,6418r-12,85c2594,6503,2579,6539,2568,6539v-11,,-19,-145,-19,-145l2522,6140r-18,-241l2469,5681v,,-11,-97,-30,-73c2420,5633,2397,5657,2405,5766r34,229c2439,5995,2450,6152,2454,6177v4,24,15,133,15,133l2492,6455r4,108c2496,6563,2504,6624,2492,6624v-11,,-95,-605,-102,-750c2390,5874,2333,5850,2341,5971v7,121,22,181,22,181l2379,6310v,,30,157,30,181c2409,6515,2424,6600,2424,6612v4,24,8,84,8,84c2432,6696,2424,6781,2401,6672v-22,-109,-57,-266,-57,-266c2344,6406,2314,6273,2303,6285v-8,12,-23,85,-23,85l2295,6503v,,8,72,23,121c2333,6660,2329,6696,2341,6745v11,60,11,72,22,108c2375,6890,2386,6938,2386,6974v4,25,,85,11,109c2409,7107,2416,7156,2420,7240v4,85,19,206,19,242c2439,7518,2458,7639,2458,7675v,37,8,85,8,121c2466,7820,2458,7905,2458,7905v,,4,109,8,133c2469,8062,2477,8111,2477,8111r8,60c2485,8171,2439,9259,2447,9440v,,-12,230,-12,375c2439,9960,2450,10238,2443,10310v-8,85,-8,303,,399c2447,10818,2466,11157,2466,11193v,36,11,84,11,181c2473,11459,2477,11543,2481,11568v4,24,-8,72,-8,72c2473,11640,2409,11713,2413,11882v3,169,26,266,15,326c2416,12269,2405,12486,2416,12559v12,72,4,133,-7,205c2397,12825,2405,12921,2420,13042v15,121,34,181,34,266c2454,13381,2469,13465,2469,13574v-3,109,-3,290,-3,351c2466,13949,2469,14082,2473,14203v,24,,157,,338c2424,14589,2356,14710,2352,14831v,,-42,73,-102,85c2250,14916,1988,14952,1935,15182v,,-87,-121,-113,-97c1822,15085,1852,14759,1886,14638v,,102,-605,12,-1306c1898,13332,1837,13115,1814,12958v,,-23,-278,-76,-291c1738,12667,1678,12510,1674,12402v,,-38,-291,-98,-291c1576,12111,1507,11991,1451,11991v,,-148,-291,-231,c1220,11991,1091,12220,1091,12317v,,-15,-1185,-4,-1414c1087,10903,1114,10637,1091,10347v,,72,-617,19,-822c1110,9525,1117,9368,1151,9283v,,99,-230,106,-351c1257,8932,1280,8800,1310,8727r76,-145c1386,8582,1443,8401,1379,8340v,,-84,12,-95,145c1284,8485,1220,8703,1182,8630v,,-84,-157,-61,-580l1140,7289v,,8,-254,-45,-230c1095,7059,1034,7083,1049,7555v,,-34,592,-83,217c966,7772,875,6974,867,6890v,,-64,-206,-64,84l845,7518v,,19,206,-27,-36c818,7482,746,7035,720,6986v,,-95,-96,-42,230c678,7216,795,7990,750,7905v,,-117,-375,-140,-387c610,7518,519,7446,583,7675v,,163,544,178,786c761,8461,788,8763,811,8848v,,30,350,22,447c833,9295,754,9331,750,9404v,,49,713,-27,1378c723,10782,678,11435,701,11833v22,387,,617,,798c701,12813,704,13344,720,13477v,,-76,315,-76,641c644,14118,564,13961,439,13973v,,175,109,186,242c625,14215,636,14481,610,14481v,,-186,157,-212,290c398,14771,386,14783,360,14795v,,53,36,102,-48c462,14747,606,14577,564,14722v,,-117,97,-121,278c443,15000,534,14807,572,14831v,,38,,15,121c587,14952,557,15037,561,15206v,,30,48,-57,266c504,15472,454,15617,454,15713v,,69,-205,107,-253c561,15460,591,15387,568,15629v,,,48,,109c553,15726,534,15701,519,15689v,24,-4,37,-4,61c500,15738,489,15701,485,15774v15,,19,-36,23,24c489,15846,458,15750,439,15798v12,-85,-38,-85,-49,-157c390,15665,379,15653,379,15677v7,12,7,61,15,73c405,15762,405,15738,417,15738v22,84,19,193,11,278c413,16004,401,16004,394,15991v,,-144,-181,-174,-108c220,15883,125,15907,106,15883v,,83,677,193,918c299,16801,348,17031,311,17091v,,-88,230,-88,327c223,17418,186,17466,167,17478v,,68,61,75,157c223,17635,201,17635,178,17647v-27,97,-61,170,-91,254c72,18143,61,18288,83,18494v65,60,76,253,118,374c239,18772,284,18711,330,18639v,,,12,,12c345,18675,345,18639,348,18602v4,-12,8,-12,12,-24c360,18578,360,18578,364,18578v-12,61,-16,157,-38,169c345,18832,333,19062,311,19122v-4,-24,-16,-36,-27,-36c284,19098,284,19110,284,19122v-34,-12,-72,-12,-102,-48c159,19050,144,18965,121,18941,76,18880,34,18880,,18844v68,206,174,302,280,399c276,19352,273,19473,269,19581v7,,15,12,23,25c326,19787,273,20017,269,20198v,12,,36,,48c280,20210,292,20174,307,20162v30,36,7,217,57,205c360,20403,348,20476,360,20512v-4,61,-15,24,-30,12c337,20560,337,20681,314,20669v19,73,31,-24,57,24c371,20790,352,20802,345,20863v41,-12,22,133,34,205c345,21092,333,21092,314,21117v,12,,24,,36c337,21153,371,21153,386,21177v19,,-11,-97,8,-109c417,21237,405,21443,375,21600r30,c413,21576,417,21527,420,21503v27,-12,38,61,53,97l508,21600v-16,-36,-27,-73,-42,-109c477,21358,439,21358,432,21262v-4,-61,15,-37,11,-85c420,21117,413,21020,409,20899v15,-12,38,,53,-61c447,20802,432,20778,413,20754v-4,-36,,-121,7,-157c420,20609,424,20621,424,20597v-7,-12,-15,-24,-23,-37c405,20500,417,20488,428,20452v4,-145,-27,-194,-34,-315c413,20125,428,20113,439,20077v-22,,,-145,-19,-145c420,19956,394,19908,375,19920v4,-85,34,-73,49,-121c439,19799,417,19896,432,19896v-4,-61,7,-61,7,-109c454,19787,451,19823,466,19811v-4,-85,38,-12,30,-121c466,19702,451,19763,417,19751v-8,-97,3,-133,-8,-218c432,19545,439,19509,443,19448v-7,-84,-23,-157,-42,-205c447,19315,466,19183,485,19098v-8,-48,-19,-85,-31,-121c477,18965,473,18868,496,18856v8,24,12,61,27,61c534,18784,519,18772,519,18639v42,-12,38,-170,72,-206c651,18481,659,18445,716,18445v11,73,4,97,,194c727,18663,742,18663,742,18711v-11,36,-34,24,-34,85c739,18808,735,18917,742,18989v-22,-24,-45,48,-34,61c746,19013,735,19098,769,19134v-12,133,23,133,34,206c784,19352,765,19279,757,19352v16,,23,36,35,84c701,19388,610,19352,515,19315v46,182,201,61,235,278c682,19569,614,19545,614,19763v11,157,79,133,128,181c765,20065,765,20174,765,20319v23,36,49,72,72,121c829,20500,826,20548,845,20609v-12,,-16,12,-19,36c848,20766,848,20887,841,21032v-4,12,-12,12,-15,24c788,21298,723,21443,659,21588r273,c947,21576,962,21576,973,21588r91,c1064,21588,1064,21576,1064,21576v19,-12,38,-36,57,-49c1129,21540,1136,21564,1140,21588r1000,c2132,21588,2125,21576,2117,21576v23,-36,49,-61,91,c2208,21576,2208,21588,2208,21588r133,c2337,21588,2333,21576,2329,21576v31,-24,57,-24,87,-24c2413,21564,2413,21588,2409,21600r53,c2458,21576,2454,21576,2439,21576v,-12,,-12,,-24c2447,21552,2458,21552,2466,21564v,12,,24,-4,36l3583,21600v-4,,-4,-12,-8,-12c3575,21564,3575,21540,3575,21515v8,-12,19,-24,27,-24c3602,21527,3606,21576,3602,21600r45,c3644,21552,3640,21503,3636,21455v26,-36,57,-60,83,-97c3738,21370,3757,21382,3780,21395v-4,,-4,,-8,c3757,21479,3734,21540,3708,21588r26,c3780,21503,3825,21407,3909,21455v,12,3,24,3,36l3894,21491v-4,49,,85,7,97l3905,21588v4,-24,7,-36,7,-61c3916,21552,3916,21564,3924,21576v7,,15,,19,l4852,21576v-4,-49,-15,-73,-19,-133c4833,21431,4833,21419,4833,21407v7,-37,23,24,34,24c4863,21395,4844,21382,4833,21358v,-12,,-24,,-36c4833,21286,4833,21237,4833,21201v41,,83,48,125,73c4969,21346,4950,21334,4950,21419v15,24,15,-24,31,-12c4992,21455,5003,21515,5015,21576r83,c5098,21576,5098,21564,5094,21564v8,-24,27,-12,23,-73c5026,21407,5045,21056,5121,20996v19,60,34,121,49,181c5159,21201,5151,21225,5140,21237v26,25,34,,45,-12c5208,21310,5231,21407,5246,21503v3,24,7,49,11,73l5427,21576v12,-36,23,-61,35,-85c5473,21515,5477,21552,5488,21576r49,c5545,21564,5549,21552,5556,21540v,12,4,12,8,12c5564,21564,5560,21564,5560,21564r114,c5677,21552,5677,21552,5681,21540v,12,4,12,4,24l5708,21564v-4,-109,-8,-218,-8,-327c5700,21237,5700,21237,5700,21237v4,,4,12,8,c5708,21237,5708,21237,5708,21237v30,-48,60,-72,94,-84c5814,21225,5791,21262,5783,21322v23,60,23,-73,46,-36c5825,21382,5825,21479,5829,21576r121,c5954,21491,5961,21407,5980,21346v19,73,31,145,35,230l8556,21576v4,-12,4,-12,7,-24c8563,21564,8563,21564,8563,21576r19,c8582,21552,8582,21540,8582,21515v4,25,4,37,8,61l11851,21576v,-12,4,-24,4,-36c11855,21552,11855,21564,11855,21576r41,c11900,21515,11893,21431,11866,21431v8,-61,15,-133,27,-182c11923,21201,11953,21177,11991,21165v49,60,61,230,61,411l21486,21576v-19,-169,-56,-363,-22,-592xm663,17780v11,12,23,61,26,170c689,17950,693,17962,697,17986v-15,-48,-30,-97,-42,-145c659,17829,663,17805,663,17780xm610,18179v7,-48,-8,-84,15,-145c610,18083,629,18228,610,18179xm689,18397v4,-121,-41,-12,-68,-48c633,18167,644,18058,636,17913v27,61,53,121,76,194c712,18107,712,18107,712,18107v11,72,23,157,38,242c735,18373,723,18433,689,18397xm954,20838v-11,-60,-15,-145,-15,-217c954,20633,962,20645,973,20693v-7,61,-11,109,-19,145xm1007,21527v23,-24,46,-36,69,-36c1053,21515,1030,21527,1007,21527xm2307,17116v,,79,-133,181,-315c2496,16862,2504,16922,2507,16971v-83,145,-144,362,-200,592c2307,17563,2303,17563,2303,17551v-8,96,-42,48,-61,c2250,17382,2269,17212,2307,17116xm2375,17865v11,24,22,48,34,73c2401,17962,2390,17974,2375,17974v-19,,-34,-36,-46,-85c2341,17877,2356,17877,2371,17877v,,4,,4,-12xm2280,17998v8,24,15,60,23,85c2265,18300,2318,18469,2276,18699v-4,,-4,,-4,c2269,18481,2265,18276,2254,18131v3,-61,15,-97,26,-133xm2401,20718v-19,-73,-41,-194,-30,-290c2379,20367,2413,20391,2405,20258v-61,-36,-170,37,-136,-254c2272,19992,2276,19980,2280,19968v27,36,53,61,91,85c2413,20210,2420,20355,2462,20488v-11,109,-34,181,-61,230xm2466,20887v,-12,-4,-12,,c2466,20875,2469,20875,2469,20875v-3,,-3,,-3,12xm2469,17635v-18,85,-30,194,-49,266c2409,17865,2394,17829,2382,17805v34,-254,110,-411,156,-617c2549,17285,2564,17369,2575,17454v-22,97,-56,157,-106,181xm3223,13804v,,-7,36,-19,96c3200,13925,3178,13961,3151,13997v8,-60,12,-121,23,-181c3185,13743,3193,13659,3204,13586v,,,-12,,-12c3204,13574,3204,13574,3208,13586v19,24,15,218,15,218xm3962,18046v15,24,30,49,34,97c3973,18131,3947,18131,3928,18131v11,-36,22,-61,34,-85xm3787,18457v,-12,,-12,,-24c3814,18385,3837,18324,3859,18276v,12,,24,,24c3867,18445,3931,18433,3981,18469v-4,25,7,49,-4,49c3935,18349,3841,18687,3791,18494v12,,15,-13,19,-37c3803,18469,3799,18445,3787,18457xm3905,19086v-30,-36,-53,-97,-64,-157c3841,18856,3863,18868,3871,18820v26,97,41,169,34,266xm3905,20826v,12,,25,,37c3886,20875,3871,20887,3852,20911v4,-48,11,-97,19,-133c3890,20778,3894,20814,3905,20826xm3871,21407v-19,-12,-38,-12,-61,-12c3818,21346,3825,21286,3829,21225v19,-24,34,-60,53,-84c3890,21237,3894,21358,3871,21407xm3897,21419v4,,4,-12,4,-12c3905,21419,3909,21419,3909,21431v-4,,-8,-12,-12,-12xm3928,19110v3,-12,3,-12,7,-24c3935,19050,3909,19074,3912,19025v50,,76,61,95,145c3977,19158,3950,19134,3928,19110xm4113,19158v-23,-24,-64,-84,-91,-36c4015,18965,3920,18989,3931,18832r-26,-12c3901,18772,3894,18735,3897,18675v42,48,50,-145,72,-109c3962,18554,3950,18614,3962,18614v,-60,22,-60,38,-72c4000,18542,4000,18542,4000,18542v-16,48,-27,109,-38,157c3977,18675,3992,18639,4007,18602v8,85,8,170,8,266c4030,18892,4049,18917,4064,18941v8,24,19,48,30,60c4106,19037,4113,19074,4109,19134v4,,8,,8,c4117,19146,4113,19158,4113,19158xm4060,18010v-23,-12,-45,-24,-72,-36c4053,17805,4113,17635,4162,17478v27,49,50,109,57,194c4170,17768,4125,17925,4060,18010xm4181,17418v12,-24,19,-61,27,-85c4215,17369,4223,17406,4227,17442v-15,12,-30,,-46,-24xm4545,14722v-27,-217,-34,-471,-80,-640c4484,14456,4537,15037,4602,15278v,12,-4,25,-4,37c4579,15339,4560,15375,4530,15375v-8,-48,-23,-36,,-85c4511,15266,4500,15290,4492,15327v-15,-61,-11,-170,-45,-170c4447,15206,4443,15254,4443,15303v,,,,,c4431,15315,4424,15339,4420,15351v,,,,,c4420,15351,4420,15351,4420,15351v-19,60,-23,133,-23,217c4375,15629,4348,15677,4318,15689v19,182,-27,230,-38,339c4280,15991,4280,15955,4280,15907v,-218,83,-786,83,-967c4367,14686,4367,14505,4367,14481v4,-133,4,-327,-4,-387c4348,13985,4503,13755,4484,13538v-11,-133,-22,-206,-26,-254c4522,13332,4534,13381,4560,13501v30,158,140,617,133,871c4689,14565,4693,14904,4700,15157v-68,-96,-110,-362,-155,-435xm4666,12087v106,-193,280,-616,352,-785l5030,11338v-53,169,-174,532,-265,786c4731,12111,4696,12099,4666,12087xm4871,20959v,-24,7,-48,26,-60c4912,20923,4912,20984,4916,21044v-19,-24,-34,-48,-45,-85xm4901,12184v-15,-12,-34,-12,-57,-24c4856,12136,4871,12124,4882,12099v46,-72,136,-266,220,-435l5106,11700v-31,61,-65,133,-99,206c4965,11979,4931,12087,4901,12184xm5098,20984v-30,145,-102,157,-167,84c4928,20984,4928,20899,4931,20826v4,-12,4,-12,4,-24c4935,20778,4935,20766,4935,20754v11,-133,42,-206,106,-169c5064,20754,5098,20887,5136,21020v-19,,-19,-12,-38,-36xm5212,20343v11,48,56,48,56,-36c5265,20186,5208,20307,5208,20270v7,-145,57,-48,87,-84c5318,20162,5340,20113,5363,20089v-30,206,-45,435,-72,641c5257,20621,5227,20500,5212,20343xm5412,21540v-22,-133,-53,-278,-45,-448c5363,21044,5352,20996,5344,20959v19,-60,38,-96,61,-121c5431,20971,5518,21020,5534,21165v-38,109,-84,230,-122,375xm6200,10939v15,36,42,85,80,157c6276,11120,6276,11144,6272,11157v-61,-170,-98,-278,-72,-218xm6041,10734v4,12,30,-13,110,217c6170,11012,6211,11108,6264,11241v-3,24,-7,49,-11,61c6215,11471,6170,11580,6143,11700v-11,-36,-22,-84,-30,-108c6045,11362,6041,10721,6041,10734xm6140,11737v-8,48,-19,121,-35,193c6075,11604,6049,11326,6049,11326v11,48,45,205,91,411xm5882,12522v53,-133,19,-822,45,-822c5935,11700,5988,11954,6041,12257v-8,24,-15,36,-19,48c5977,12377,5977,12498,5893,12559v-11,12,-22,12,-34,24c5863,12559,5871,12535,5882,12522xm6083,16680v-12,13,-23,13,-34,25c6041,16632,6041,16560,6041,16511v-15,-48,-30,61,-38,-24c6049,16463,6018,16390,6015,16294v,,11,-25,11,-49c6026,16209,6022,16185,6022,16173v-23,,-45,-12,-68,-36c5924,16209,5946,16390,5931,16487v-4,-36,-26,-48,-30,12c5924,16499,5943,16511,5950,16548v-19,-25,-11,48,-11,84c5961,16632,5946,16741,5969,16753v,,,12,,12c5931,16765,5893,16753,5852,16680v-8,-24,-15,-48,-23,-72c5806,16475,5814,16402,5818,16197v,,60,-713,60,-749c5878,15411,5901,15049,5931,14795r34,133l6026,15133r98,375l6151,15617r26,145l6230,16064r46,302c6227,16475,6140,16632,6083,16680xm7692,13103r-7,229l7670,13562r-4,60l7670,13659r-99,737l7560,14432r-8,49l7545,14565r-4,85l7530,14662r-16,l7507,14662r-4,l7469,14662r-8,l7458,14662r-8,l7439,14662r-8,l7378,14698r-4,12l7352,14722r-4,-12l7344,14662r4,-97l7352,14432r,-121l7355,14299r15,l7386,14275r7,-36l7397,14203r,-25l7397,14130r-11,-290l7374,13647r-4,-73l7370,13526r-7,-61l7355,13356r,-12l7352,13223r3,-36l7352,13127r-4,-121l7336,12945r-7,-48l7321,12861r-4,-48l7291,12728r-34,-85l7253,12619r-8,-24l7227,12547r-19,-37l7177,12486r-19,-12l7128,12474r-11,-12l7109,12450r-15,-24l7075,12438r-11,12l7056,12450r,-12l7056,12426r-4,l7041,12438r,l7033,12438r-15,l7011,12426r-12,l6992,12426r-34,24l6950,12462r-8,l6935,12474r-8,24l6920,12510r-8,25l6905,12547r-4,-12l6893,12547r-23,12l6855,12583r-19,24l6791,12680r-30,108l6757,12825r-11,48l6719,12970r-11,48l6692,13078r-11,85l6681,13187r,36l6677,13272r,169l6674,13514r3,48l6692,13659r4,24l6700,13743r4,49l6719,13876r11,145l6734,14058r8,36l6746,14130r-8,36l6738,14203r4,36l6749,14299r4,61l6761,14408r19,109l6799,14614r15,48l6836,14710r19,12l6886,14710r11,36l6905,14807r-4,l6878,14807v-38,-73,-83,-133,-136,-61c6727,14710,6727,14626,6700,14626v-4,36,,108,-4,145l6651,14783r,c6647,14783,6643,14783,6636,14795v,,,,,12l6598,14819r-15,12l6564,14879r-8,l6541,14843r-19,-36c6564,14505,6609,14142,6549,13925v-72,-266,-182,36,-228,302l6291,14190r-11,-36l6230,13949r-37,-157l6155,13683v53,-206,147,-629,208,-1003c6416,12885,6454,13042,6454,13042v-8,-60,-42,-205,-83,-399c6401,12462,6424,12293,6431,12172v12,-145,27,-302,46,-459c6499,11761,6522,11821,6545,11870v-23,-61,-46,-109,-68,-170c6488,11616,6496,11519,6507,11435v155,229,307,447,299,435c6799,11858,6655,11628,6511,11410v22,-217,45,-423,53,-604c6579,10407,6598,9501,6602,9319v3,-181,3,-423,3,-423c6605,8896,6628,8787,6655,8654r7,25l6700,8872r11,73l6734,9005r30,36l6787,9065r99,291l6931,9537r99,278l7071,9948r42,84l7143,10057r53,36l7208,10129r7,85l7219,10286r19,109l7298,10649r95,387l7545,11737r45,205l7632,12196r76,556l7719,12837r-27,266xm8351,18083v,,,,,c8314,17514,8476,17188,8431,16644v-106,-109,-148,182,-189,472c8242,17116,8238,17116,8238,17116v,-133,4,-254,11,-363c8223,16717,8200,16668,8177,16620v-7,12,-19,12,-26,24c8154,16765,8143,16983,8128,17140v57,72,-8,278,11,350c8117,17478,8094,17527,8079,17478v-8,36,-15,49,-23,73c8045,17478,8048,17357,8041,17249r4,-254l8048,16705r-3,-230l8048,16378r,-24l8045,16318r-4,-157l8033,15931r-22,-375l7988,15266r-4,-121l7980,14988r38,-217l8026,14722r11,73l8067,14988r34,157l8151,15339r98,399l8435,16402r11,73l8469,16584r7,217l8476,17128r4,447l8484,17647v-64,97,-117,206,-133,436xm8548,8558r19,-206l8575,8280r-8,205l8560,8606r3,85l8567,8727r,12l8552,8824r-7,48l8541,8872r,l8529,8836r,-24l8548,8558xm8893,10963r-15,l8866,10963r-11,l8832,10951r-75,-60l8700,10818r-144,12l8567,10770r4,-36l8567,10697r-22,-48l8488,10552r7,-84l8518,10214r34,-290l8598,9682r22,-145l8632,9440r,36l8635,9537r12,72l8651,9670r-19,72l8628,9803r4,60l8639,9972r4,121l8654,10177r31,194l8711,10552r23,97l8772,10746r30,24l8859,10770r19,72l8889,10963r4,xm10791,15907r,-36c10794,15871,10798,15871,10802,15883v-4,12,-8,12,-11,24xm11590,11277v-15,218,-140,1258,-231,1959c11309,13284,11256,13344,11203,13405v156,-725,406,-2406,387,-2128xm10969,19267v-4,,-12,,-16,-12c10950,19243,10946,19231,10942,19219v,12,,24,4,24c10942,19243,10934,19231,10931,19231r-4,-24c10942,19207,10961,19219,10969,19243v,12,,12,,24xm10976,18518v-15,-12,-30,12,-57,60l10916,18747v30,85,53,97,68,73c10984,18880,10980,18941,10972,19001v-15,36,-41,24,-60,49l10893,18856r-15,-411l10874,18336v11,13,23,25,34,37c10897,18336,10885,18300,10870,18276r-8,-218c10900,18143,10931,18228,10969,18312v3,49,18,73,18,145c10980,18518,10965,18433,10953,18445v,49,12,61,23,73xm11298,17200v-26,-48,-23,-181,-38,-266c11249,17104,11298,17309,11275,17587v-79,205,-212,230,-231,665c11018,18288,10995,18240,10965,18240v,,,,,c10931,18167,10893,18070,10859,18070r-23,-556l10825,17273v37,-61,72,-169,113,-206c10931,16898,10957,16838,10987,16801v-15,-84,,-145,-15,-229c10999,16451,11003,16475,10991,16342r-30,-12c10950,16088,10874,16040,10836,15895v64,24,136,24,205,-36c11131,15774,11188,15726,11230,15713v-23,387,-227,411,-167,871c11139,16596,11173,16451,11200,16269v11,146,56,194,72,339c11306,16644,11347,16668,11370,16741v-11,60,-23,133,-26,181c11340,16971,11336,17031,11340,17079v-15,25,-27,97,-42,121xm11321,17527v-4,-49,-4,-121,-12,-158c11321,17321,11332,17297,11344,17249v3,48,7,96,15,145c11351,17406,11340,17418,11332,17430v-4,36,-7,60,-11,97xm11340,17623v,,,,,c11347,17563,11355,17502,11362,17442v8,60,16,121,23,181c11378,17635,11362,17635,11340,17623xm11847,20899v-11,-12,-22,-12,-38,-24c11809,20875,11809,20863,11809,20851v,-49,8,-73,19,-97c11847,20766,11862,20778,11878,20790v-4,36,-16,73,-31,109xm11809,17780v-22,-12,-45,-12,-68,c11734,17768,11726,17756,11718,17756v-3,-24,-3,-48,-3,-72c11703,17684,11696,17684,11688,17684v-4,-24,-7,-49,-15,-61c11673,17575,11692,17502,11669,17478v-7,73,-22,145,-38,133c11631,17635,11635,17660,11639,17684v-8,,-19,-12,-34,-12c11593,17611,11609,17466,11582,17454v-34,-12,-26,145,-53,145c11525,17599,11525,17599,11522,17599v15,-109,34,-242,53,-387c11578,17261,11582,17309,11597,17345v12,-121,19,-314,8,-447c11616,16729,11616,16572,11582,16463v,,,,-4,c11586,16451,11593,16451,11601,16439v-4,-61,-4,-109,,-145c11673,16451,11734,16632,11756,16801v15,121,38,266,61,423c11768,17273,11737,17418,11749,17599v7,,11,12,15,24c11802,17599,11832,17514,11843,17394v12,60,23,120,31,181c11855,17635,11832,17708,11809,17780xm11677,12317v-46,230,-76,471,-95,689c11559,13030,11525,13066,11491,13103v15,-61,31,-121,42,-182c11612,12583,11802,11531,11893,11036r7,72c11851,11422,11764,11858,11677,12317xm11904,17708v42,217,80,435,102,568c12006,18276,12006,18288,12010,18288v-7,24,-15,48,-23,73c11980,18143,11946,17962,11885,17853v11,-48,15,-97,19,-145xm11900,19581v,-24,,-48,8,-72c11931,19509,11938,19557,11942,19606v-15,-12,-27,-25,-42,-25xm11957,19146v-19,,-23,-36,-34,-48c11923,19074,11923,19050,11927,19037v15,,34,13,45,13c11968,19074,11965,19110,11957,19146xm12021,18506v-22,108,-26,302,-41,459c11965,18977,11953,18977,11938,18977v12,-24,19,-48,27,-97c11965,18868,11961,18868,11961,18856v19,-133,30,-266,30,-399c11999,18409,12010,18361,12018,18312v11,61,22,121,34,194c12040,18518,12033,18518,12021,18506xm13233,8147v27,24,84,36,156,36c13393,8219,13393,8256,13396,8292v-136,-109,-216,-181,-163,-145xm12976,8207r-11,61c12957,8219,12953,8183,12953,8195v4,,12,-12,34,-24l12976,8207xm13275,10601v-4,24,-11,48,-15,72l13256,10649r-68,-266l13105,10129r-19,-72c13139,10165,13215,10310,13294,10468v-8,48,-11,96,-19,133xm13321,9815v-122,-423,-220,-762,-220,-762c13124,9126,13211,9271,13324,9464v,85,,206,-3,351xm13400,8546v-19,338,-64,604,-72,858c13302,9368,13279,9331,13256,9319v-87,-96,-170,-423,-227,-701l13029,8594r4,-181l13040,8304r15,-109l13055,8183v27,12,65,36,106,73c13203,8292,13290,8352,13396,8413v4,60,4,96,4,133xm14502,17297r19,60c14498,17382,14480,17430,14468,17490v,-12,-4,-24,-4,-36c14476,17406,14491,17345,14502,17297xm13809,15979v-4,,-4,,,c13794,15774,13783,15593,13779,15568v-8,-60,-68,-785,-72,-1232c13707,14178,13711,13949,13714,13707r38,121l13877,14311r34,145l13949,14638r65,399l14078,15472v-53,36,-98,145,-151,205c13938,15907,13896,16040,13851,16149v-8,-37,-15,-85,-15,-145c13824,16004,13809,16016,13809,15979xm14146,19436v-15,-24,-26,-60,-38,-108c14120,19315,14135,19315,14146,19303v4,49,4,97,,133xm14154,17925v-27,-217,-38,-471,-80,-640c14082,17442,14093,17623,14112,17817v-42,-145,-79,-266,-110,-315c14002,17502,14002,17502,13999,17502v15,-60,26,-120,37,-193c14017,17333,13999,17406,13983,17478v-83,-157,-83,-290,-128,-628c13855,16850,13851,16765,13843,16644v23,-60,42,-145,53,-242c13908,16548,13953,16596,13968,16741v46,48,99,72,110,205c14082,16946,14086,16946,14089,16934v-26,73,-41,182,-53,302c14086,17152,14112,17007,14139,16850v-15,12,-27,36,-34,48c14112,16874,14116,16838,14127,16826v23,-13,12,60,34,48c14169,16850,14169,16826,14169,16789v68,24,76,-181,125,-217l14302,16608r26,109l14370,16850r68,229c14332,17297,14252,17635,14173,17950v-8,,-12,-12,-19,-25xm14249,19267v,,-4,-12,-4,-12c14245,19255,14249,19255,14249,19255v,,,,,12xm14328,19521v-4,,-11,,-15,c14309,19497,14309,19461,14309,19424v-11,,-11,61,-7,109c14298,19533,14294,19533,14290,19533v-15,-72,-15,-181,-19,-290c14290,19231,14313,19219,14332,19207v,84,4,157,19,205c14336,19436,14332,19485,14328,19521xm14559,18010v-7,12,-19,12,-26,24c14536,18155,14525,18373,14510,18530v57,72,-4,266,7,338c14517,18868,14517,18868,14514,18868v-8,,-16,,-23,c14449,18578,14358,18421,14317,18131v-15,48,11,205,-19,242c14271,18324,14249,18240,14230,18155v19,-36,41,-48,75,-48c14324,17913,14362,17768,14404,17635v11,49,30,97,49,109c14453,17732,14457,17732,14461,17720v3,,3,12,7,24c14514,17720,14548,17587,14555,17454r42,133l14608,17635r19,85l14635,17877r4,242l14650,18457r,24c14642,18494,14635,18518,14623,18506v,-133,4,-254,12,-363c14608,18119,14586,18070,14559,18010xm14631,18868v-8,-109,15,-241,8,-326c14639,18554,14646,18566,14650,18542r,-24l14654,18602v-4,85,-12,182,-23,266xm14748,19920v-15,-97,-26,-194,-34,-302c14722,19606,14730,19606,14737,19593r19,242l14760,19884v,12,-4,24,-12,36xm15070,20633v,12,,24,-3,36c15078,20681,15082,20706,15086,20742v11,12,22,12,30,c15131,20766,15142,20790,15157,20814v-37,,-79,-24,-121,-60c14983,20657,14976,20500,14987,20343v68,-36,136,-61,208,-85c15207,20295,15214,20331,15222,20367v-34,48,-61,109,-95,157c15104,20560,15078,20548,15067,20597v-12,-12,-23,-12,-31,-24c15055,20597,15063,20621,15070,20633xm16460,18989v4,-133,4,-266,8,-411c16483,18784,16502,19013,16517,19231v-19,-73,-30,-169,-57,-242xm16597,19243v-4,,-8,,-12,c16578,19231,16570,19207,16566,19195v8,-37,19,-61,35,-73c16604,19158,16604,19207,16597,19243xm16601,19110v-16,12,-31,12,-50,12c16529,18965,16525,18759,16502,18602v30,-48,76,-36,110,85c16570,18796,16593,18965,16601,19110xm16510,16318v-4,109,,254,7,411c16517,16729,16517,16717,16513,16717v8,145,19,314,35,483c16585,17720,16646,18276,16661,18421v-7,48,-15,85,-38,109c16631,18481,16642,18421,16646,18361v-23,-49,-45,60,-45,-12c16604,18167,16559,18228,16597,18143v-57,-72,-68,242,-99,363c16491,18469,16491,18421,16487,18373v34,-266,79,-508,53,-834c16460,17454,16419,17599,16385,17792r-16,-217l16332,17128r19,-859l16354,15895r-3,-302l16354,15460r,-37l16347,15375r-4,-193l16332,14892r-31,-472l16271,14045r-8,-157l16260,13683r49,-290l16388,12958r23,-158l16434,12571r23,-411l16479,11918r12,-72l16510,11761v30,242,83,520,91,628c16612,12535,16680,13381,16657,13369v-22,-13,-19,725,-49,918c16574,14493,16559,15121,16559,15121v-102,738,-27,641,-49,1197xm16695,18880v,-12,,-24,,-36c16695,18844,16699,18844,16699,18856v,,,12,-4,24xm16722,19050v-4,-25,-12,-37,-15,-61c16710,18965,16714,18941,16718,18917v4,48,4,84,4,133xm16718,6128v-4,-157,-11,-362,-15,-399c16699,5657,16722,5500,16741,5439r,37l16741,5536r15,278l16760,5935r-12,84l16726,6104r-8,24xm16832,19521v-27,-60,-38,-145,-42,-278c16771,19243,16782,19364,16779,19412v-38,-109,-31,-350,-46,-544c16752,18844,16779,18844,16797,18820v8,36,19,85,27,145l16858,19315v4,85,-7,158,-26,206xm17032,11882v-3,,-3,-24,-3,-49c17032,11858,17036,11882,17032,11882xm17831,13356v-7,-84,-140,-362,-140,-362l17684,12897v15,-48,83,-628,83,-628c17816,12317,17835,12003,17839,11797r19,121l17888,12184r8,97l17839,12402r-23,60l17813,12498r3,37l17839,12619r53,254l17960,13223r15,158l17983,13489r19,121l18036,13804r38,229l18085,14094v-87,-314,-246,-665,-254,-738xm18233,19872v-42,-25,-87,-61,-125,-121c18112,19739,18116,19739,18119,19726v-3,,-11,13,-15,13c18078,19690,18055,19630,18036,19545v-15,24,-27,49,-38,73c18013,19485,18028,19352,18044,19231v7,48,15,72,22,97c18044,19388,18066,19509,18051,19593v27,-24,65,-181,38,-265c18100,19328,18104,19303,18100,19255v53,-24,76,145,110,242c18210,19448,18225,19448,18241,19448v15,85,-12,145,-12,254c18225,19751,18229,19811,18233,19872xm18547,19884r-45,193c18468,19980,18441,20089,18403,19956v-15,-36,-22,-72,-22,-121c18403,19714,18422,19581,18472,19630v-8,-97,30,-169,-8,-254c18434,19497,18407,19630,18377,19739v,-61,-8,-109,-30,-158c18320,19593,18320,19702,18297,19811v-11,-121,-11,-278,-11,-290c18290,19581,18324,19557,18331,19533v-19,-72,-45,-36,-60,-85c18278,19448,18282,19424,18282,19400v-79,-60,-125,-217,-204,-278c18074,19086,18074,19050,18062,19037v57,-495,99,-858,103,-870c18172,18107,18206,17865,18214,17865v8,,34,-761,34,-834c18252,16958,18233,16717,18237,16656v4,-48,-4,-217,-12,-338c18218,16197,18218,16112,18222,16052v3,-61,,-169,-4,-242c18214,15738,18184,15351,18184,15351v,,-31,-677,-65,-1028l18134,14420r65,411l18233,15000r53,206l18324,15351r11,60l18358,15605r26,326l18407,16112r23,133l18506,16584r45,217l18551,16971r-4,133l18528,17418r-15,399l18509,18058r,158l18506,18264r,24l18513,18397r4,254l18528,18953r31,701l18547,19884xe" fillcolor="black" stroked="f" strokeweight="1pt">
              <v:fill opacity="32896f"/>
              <v:stroke miterlimit="4" joinstyle="miter"/>
              <v:path arrowok="t" o:extrusionok="f" o:connecttype="custom" o:connectlocs="3621024,1133856;3621024,1133856;3621024,1133856;3621024,1133856" o:connectangles="0,90,180,27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674CC" w14:textId="77777777" w:rsidR="002D57B2" w:rsidRDefault="002D57B2" w:rsidP="00AF3FB7">
      <w:r>
        <w:separator/>
      </w:r>
    </w:p>
  </w:footnote>
  <w:footnote w:type="continuationSeparator" w:id="0">
    <w:p w14:paraId="46695950" w14:textId="77777777" w:rsidR="002D57B2" w:rsidRDefault="002D57B2" w:rsidP="00AF3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F9C1D" w14:textId="77777777" w:rsidR="00AF3FB7" w:rsidRDefault="00D4080C">
    <w:pPr>
      <w:pStyle w:val="Header"/>
    </w:pPr>
    <w:r w:rsidRPr="00D4080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A128A0A" wp14:editId="34469A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700" cy="10041368"/>
              <wp:effectExtent l="0" t="0" r="0" b="0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700" cy="10041368"/>
                        <a:chOff x="0" y="0"/>
                        <a:chExt cx="7772700" cy="10041368"/>
                      </a:xfrm>
                    </wpg:grpSpPr>
                    <wps:wsp>
                      <wps:cNvPr id="7" name="Shape"/>
                      <wps:cNvSpPr/>
                      <wps:spPr>
                        <a:xfrm>
                          <a:off x="4383741" y="242047"/>
                          <a:ext cx="1467362" cy="1467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468"/>
                              </a:moveTo>
                              <a:lnTo>
                                <a:pt x="21468" y="0"/>
                              </a:lnTo>
                              <a:lnTo>
                                <a:pt x="21600" y="132"/>
                              </a:lnTo>
                              <a:lnTo>
                                <a:pt x="132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Shape"/>
                      <wps:cNvSpPr/>
                      <wps:spPr>
                        <a:xfrm>
                          <a:off x="6360459" y="0"/>
                          <a:ext cx="1412241" cy="142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1465"/>
                              </a:lnTo>
                              <a:lnTo>
                                <a:pt x="136" y="21600"/>
                              </a:lnTo>
                              <a:lnTo>
                                <a:pt x="21600" y="2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2" name="Group 22"/>
                      <wpg:cNvGrpSpPr/>
                      <wpg:grpSpPr>
                        <a:xfrm>
                          <a:off x="0" y="2985247"/>
                          <a:ext cx="7639499" cy="7056121"/>
                          <a:chOff x="0" y="0"/>
                          <a:chExt cx="7639499" cy="7056121"/>
                        </a:xfrm>
                      </wpg:grpSpPr>
                      <wps:wsp>
                        <wps:cNvPr id="5" name="Shape"/>
                        <wps:cNvSpPr/>
                        <wps:spPr>
                          <a:xfrm>
                            <a:off x="0" y="0"/>
                            <a:ext cx="90932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20"/>
                                </a:lnTo>
                                <a:lnTo>
                                  <a:pt x="21479" y="0"/>
                                </a:lnTo>
                                <a:lnTo>
                                  <a:pt x="0" y="2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Shape"/>
                        <wps:cNvSpPr/>
                        <wps:spPr>
                          <a:xfrm>
                            <a:off x="0" y="2003612"/>
                            <a:ext cx="1526541" cy="15354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"/>
                                </a:moveTo>
                                <a:lnTo>
                                  <a:pt x="21474" y="0"/>
                                </a:lnTo>
                                <a:lnTo>
                                  <a:pt x="0" y="21332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Shape"/>
                        <wps:cNvSpPr/>
                        <wps:spPr>
                          <a:xfrm>
                            <a:off x="4908177" y="4800600"/>
                            <a:ext cx="2265681" cy="2255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70" y="21600"/>
                                </a:lnTo>
                                <a:lnTo>
                                  <a:pt x="21600" y="85"/>
                                </a:lnTo>
                                <a:lnTo>
                                  <a:pt x="2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Shape"/>
                        <wps:cNvSpPr/>
                        <wps:spPr>
                          <a:xfrm>
                            <a:off x="1613647" y="5365376"/>
                            <a:ext cx="1691641" cy="1682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4"/>
                                </a:moveTo>
                                <a:lnTo>
                                  <a:pt x="21486" y="0"/>
                                </a:lnTo>
                                <a:lnTo>
                                  <a:pt x="0" y="21600"/>
                                </a:lnTo>
                                <a:lnTo>
                                  <a:pt x="22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Shape"/>
                        <wps:cNvSpPr/>
                        <wps:spPr>
                          <a:xfrm>
                            <a:off x="0" y="4639235"/>
                            <a:ext cx="1497332" cy="1506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6"/>
                                </a:moveTo>
                                <a:lnTo>
                                  <a:pt x="21472" y="0"/>
                                </a:lnTo>
                                <a:lnTo>
                                  <a:pt x="0" y="21345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Shape"/>
                        <wps:cNvSpPr/>
                        <wps:spPr>
                          <a:xfrm>
                            <a:off x="7597588" y="7032812"/>
                            <a:ext cx="41911" cy="11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910" extrusionOk="0">
                                <a:moveTo>
                                  <a:pt x="0" y="6761"/>
                                </a:moveTo>
                                <a:cubicBezTo>
                                  <a:pt x="7855" y="17561"/>
                                  <a:pt x="14400" y="14475"/>
                                  <a:pt x="21600" y="8303"/>
                                </a:cubicBezTo>
                                <a:cubicBezTo>
                                  <a:pt x="13746" y="-4039"/>
                                  <a:pt x="6545" y="-954"/>
                                  <a:pt x="0" y="6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Shape"/>
                        <wps:cNvSpPr/>
                        <wps:spPr>
                          <a:xfrm>
                            <a:off x="5365377" y="5674659"/>
                            <a:ext cx="111761" cy="17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836" y="10800"/>
                                  <a:pt x="16691" y="20057"/>
                                  <a:pt x="21600" y="21600"/>
                                </a:cubicBezTo>
                                <a:cubicBezTo>
                                  <a:pt x="21600" y="21599"/>
                                  <a:pt x="12273" y="123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Shape"/>
                        <wps:cNvSpPr/>
                        <wps:spPr>
                          <a:xfrm>
                            <a:off x="5809130" y="5217459"/>
                            <a:ext cx="12700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41" y="6271"/>
                                </a:moveTo>
                                <a:cubicBezTo>
                                  <a:pt x="19441" y="6271"/>
                                  <a:pt x="12961" y="3484"/>
                                  <a:pt x="4320" y="0"/>
                                </a:cubicBezTo>
                                <a:cubicBezTo>
                                  <a:pt x="2160" y="697"/>
                                  <a:pt x="0" y="1394"/>
                                  <a:pt x="0" y="1394"/>
                                </a:cubicBezTo>
                                <a:lnTo>
                                  <a:pt x="8640" y="16026"/>
                                </a:lnTo>
                                <a:lnTo>
                                  <a:pt x="21600" y="21600"/>
                                </a:lnTo>
                                <a:cubicBezTo>
                                  <a:pt x="21600" y="20903"/>
                                  <a:pt x="21600" y="19510"/>
                                  <a:pt x="21600" y="18813"/>
                                </a:cubicBezTo>
                                <a:cubicBezTo>
                                  <a:pt x="17280" y="11149"/>
                                  <a:pt x="19441" y="6271"/>
                                  <a:pt x="19441" y="6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Shape"/>
                        <wps:cNvSpPr/>
                        <wps:spPr>
                          <a:xfrm>
                            <a:off x="5809130" y="5190565"/>
                            <a:ext cx="11057" cy="16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2535" h="19169" extrusionOk="0">
                                <a:moveTo>
                                  <a:pt x="4975" y="449"/>
                                </a:moveTo>
                                <a:cubicBezTo>
                                  <a:pt x="-5105" y="-2431"/>
                                  <a:pt x="2095" y="9089"/>
                                  <a:pt x="9295" y="19169"/>
                                </a:cubicBezTo>
                                <a:cubicBezTo>
                                  <a:pt x="12175" y="14849"/>
                                  <a:pt x="16495" y="4769"/>
                                  <a:pt x="4975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Shape"/>
                        <wps:cNvSpPr/>
                        <wps:spPr>
                          <a:xfrm>
                            <a:off x="3953435" y="6589059"/>
                            <a:ext cx="13221" cy="31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41" h="21600" extrusionOk="0">
                                <a:moveTo>
                                  <a:pt x="805" y="0"/>
                                </a:moveTo>
                                <a:cubicBezTo>
                                  <a:pt x="-1159" y="4320"/>
                                  <a:pt x="-1159" y="20736"/>
                                  <a:pt x="20441" y="21600"/>
                                </a:cubicBezTo>
                                <a:cubicBezTo>
                                  <a:pt x="16514" y="13824"/>
                                  <a:pt x="16514" y="3456"/>
                                  <a:pt x="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Shape"/>
                        <wps:cNvSpPr/>
                        <wps:spPr>
                          <a:xfrm>
                            <a:off x="349624" y="6777317"/>
                            <a:ext cx="17782" cy="9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9021" extrusionOk="0">
                                <a:moveTo>
                                  <a:pt x="21600" y="3932"/>
                                </a:moveTo>
                                <a:cubicBezTo>
                                  <a:pt x="10800" y="6474"/>
                                  <a:pt x="4629" y="-4962"/>
                                  <a:pt x="0" y="2662"/>
                                </a:cubicBezTo>
                                <a:cubicBezTo>
                                  <a:pt x="7714" y="1391"/>
                                  <a:pt x="20057" y="16638"/>
                                  <a:pt x="21600" y="3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Shape"/>
                        <wps:cNvSpPr/>
                        <wps:spPr>
                          <a:xfrm>
                            <a:off x="1815353" y="6320117"/>
                            <a:ext cx="23795" cy="23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34" h="20613" extrusionOk="0">
                                <a:moveTo>
                                  <a:pt x="11880" y="0"/>
                                </a:moveTo>
                                <a:cubicBezTo>
                                  <a:pt x="5400" y="0"/>
                                  <a:pt x="8640" y="11369"/>
                                  <a:pt x="0" y="7958"/>
                                </a:cubicBezTo>
                                <a:cubicBezTo>
                                  <a:pt x="4320" y="13643"/>
                                  <a:pt x="5400" y="6822"/>
                                  <a:pt x="5400" y="20463"/>
                                </a:cubicBezTo>
                                <a:cubicBezTo>
                                  <a:pt x="11880" y="21600"/>
                                  <a:pt x="14040" y="15916"/>
                                  <a:pt x="19440" y="14779"/>
                                </a:cubicBezTo>
                                <a:cubicBezTo>
                                  <a:pt x="21600" y="5684"/>
                                  <a:pt x="19440" y="1137"/>
                                  <a:pt x="11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Shape"/>
                        <wps:cNvSpPr/>
                        <wps:spPr>
                          <a:xfrm>
                            <a:off x="322730" y="6965576"/>
                            <a:ext cx="29623" cy="30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793" h="15959" extrusionOk="0">
                                <a:moveTo>
                                  <a:pt x="12960" y="15657"/>
                                </a:moveTo>
                                <a:cubicBezTo>
                                  <a:pt x="21600" y="9582"/>
                                  <a:pt x="14400" y="-4593"/>
                                  <a:pt x="3600" y="1482"/>
                                </a:cubicBezTo>
                                <a:cubicBezTo>
                                  <a:pt x="3600" y="5532"/>
                                  <a:pt x="0" y="5532"/>
                                  <a:pt x="0" y="9582"/>
                                </a:cubicBezTo>
                                <a:cubicBezTo>
                                  <a:pt x="2160" y="13632"/>
                                  <a:pt x="5040" y="17007"/>
                                  <a:pt x="12960" y="15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Shape"/>
                        <wps:cNvSpPr/>
                        <wps:spPr>
                          <a:xfrm>
                            <a:off x="1922930" y="7046259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080" y="12959"/>
                                </a:moveTo>
                                <a:cubicBezTo>
                                  <a:pt x="10080" y="8641"/>
                                  <a:pt x="8640" y="4319"/>
                                  <a:pt x="8640" y="0"/>
                                </a:cubicBezTo>
                                <a:cubicBezTo>
                                  <a:pt x="8640" y="4319"/>
                                  <a:pt x="8640" y="8638"/>
                                  <a:pt x="10080" y="12959"/>
                                </a:cubicBezTo>
                                <a:cubicBezTo>
                                  <a:pt x="5760" y="8641"/>
                                  <a:pt x="2880" y="4319"/>
                                  <a:pt x="0" y="0"/>
                                </a:cubicBezTo>
                                <a:cubicBezTo>
                                  <a:pt x="2880" y="8641"/>
                                  <a:pt x="5760" y="17281"/>
                                  <a:pt x="1008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17280" y="21600"/>
                                  <a:pt x="12960" y="17278"/>
                                  <a:pt x="10080" y="12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58C684D" id="Group 23" o:spid="_x0000_s1026" style="position:absolute;left:0;text-align:left;margin-left:0;margin-top:0;width:612pt;height:790.65pt;z-index:251660288;mso-width-percent:1000;mso-height-percent:1000;mso-position-horizontal:center;mso-position-horizontal-relative:page;mso-position-vertical:center;mso-position-vertical-relative:page;mso-width-percent:1000;mso-height-percent:1000" coordsize="77727,10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">
              <v:shape id="Shape" o:spid="_x0000_s1027" style="position:absolute;left:43837;top:2420;width:14674;height:146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" path="m,21468l21468,r132,132l132,21600,,21468xe" fillcolor="white [3212]" stroked="f" strokeweight="1pt">
                <v:fill opacity="32896f"/>
                <v:stroke miterlimit="4" joinstyle="miter"/>
                <v:path arrowok="t" o:extrusionok="f" o:connecttype="custom" o:connectlocs="733681,733680;733681,733680;733681,733680;733681,733680" o:connectangles="0,90,180,270"/>
              </v:shape>
              <v:shape id="Shape" o:spid="_x0000_s1028" style="position:absolute;left:63604;width:14123;height:1421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" path="m21600,l,21465r136,135l21600,270r,-270xe" fillcolor="white [3212]" stroked="f" strokeweight="1pt">
                <v:fill opacity="32896f"/>
                <v:stroke miterlimit="4" joinstyle="miter"/>
                <v:path arrowok="t" o:extrusionok="f" o:connecttype="custom" o:connectlocs="706121,710566;706121,710566;706121,710566;706121,710566" o:connectangles="0,90,180,270"/>
              </v:shape>
              <v:group id="Group 22" o:spid="_x0000_s1029" style="position:absolute;top:29852;width:76394;height:70561" coordsize="76394,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Shape" o:spid="_x0000_s1030" style="position:absolute;width:9093;height:9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" path="m,21600l21600,120,21479,,,21360r,240xe" fillcolor="white [3212]" stroked="f" strokeweight="1pt">
                  <v:fill opacity="32896f"/>
                  <v:stroke miterlimit="4" joinstyle="miter"/>
                  <v:path arrowok="t" o:extrusionok="f" o:connecttype="custom" o:connectlocs="454660,457200;454660,457200;454660,457200;454660,457200" o:connectangles="0,90,180,270"/>
                </v:shape>
                <v:shape id="Shape" o:spid="_x0000_s1031" style="position:absolute;top:20036;width:15265;height:153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" path="m21600,125l21474,,,21332r,268l21600,125xe" fillcolor="white [3212]" stroked="f" strokeweight="1pt">
                  <v:fill opacity="32896f"/>
                  <v:stroke miterlimit="4" joinstyle="miter"/>
                  <v:path arrowok="t" o:extrusionok="f" o:connecttype="custom" o:connectlocs="763271,767716;763271,767716;763271,767716;763271,767716" o:connectangles="0,90,180,270"/>
                </v:shape>
                <v:shape id="Shape" o:spid="_x0000_s1032" style="position:absolute;left:49081;top:48006;width:22657;height:225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" path="m,21600r170,l21600,85,21503,,,21600xe" fillcolor="white [3212]" stroked="f" strokeweight="1pt">
                  <v:fill opacity="32896f"/>
                  <v:stroke miterlimit="4" joinstyle="miter"/>
                  <v:path arrowok="t" o:extrusionok="f" o:connecttype="custom" o:connectlocs="1132841,1127761;1132841,1127761;1132841,1127761;1132841,1127761" o:connectangles="0,90,180,270"/>
                </v:shape>
                <v:shape id="Shape" o:spid="_x0000_s1033" style="position:absolute;left:16136;top:53653;width:16916;height:1682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" path="m21600,114l21486,,,21600r227,l21600,114xe" fillcolor="white [3212]" stroked="f" strokeweight="1pt">
                  <v:fill opacity="32896f"/>
                  <v:stroke miterlimit="4" joinstyle="miter"/>
                  <v:path arrowok="t" o:extrusionok="f" o:connecttype="custom" o:connectlocs="845821,841376;845821,841376;845821,841376;845821,841376" o:connectangles="0,90,180,270"/>
                </v:shape>
                <v:shape id="Shape" o:spid="_x0000_s1034" style="position:absolute;top:46392;width:14973;height:150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" path="m21600,146l21472,,,21345r,255l21600,146xe" fillcolor="white [3212]" stroked="f" strokeweight="1pt">
                  <v:fill opacity="32896f"/>
                  <v:stroke miterlimit="4" joinstyle="miter"/>
                  <v:path arrowok="t" o:extrusionok="f" o:connecttype="custom" o:connectlocs="748666,753111;748666,753111;748666,753111;748666,753111" o:connectangles="0,90,180,270"/>
                </v:shape>
                <v:shape id="Shape" o:spid="_x0000_s1035" style="position:absolute;left:75975;top:70328;width:419;height:114;visibility:visible;mso-wrap-style:square;v-text-anchor:middle" coordsize="21600,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" path="m,6761v7855,10800,14400,7714,21600,1542c13746,-4039,6545,-954,,6761xe" fillcolor="white [3212]" stroked="f" strokeweight="1pt">
                  <v:fill opacity="32896f"/>
                  <v:stroke miterlimit="4" joinstyle="miter"/>
                  <v:path arrowok="t" o:extrusionok="f" o:connecttype="custom" o:connectlocs="20956,5727;20956,5727;20956,5727;20956,5727" o:connectangles="0,90,180,270"/>
                </v:shape>
                <v:shape id="Shape" o:spid="_x0000_s1036" style="position:absolute;left:53653;top:56746;width:1118;height:17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" path="m,c8836,10800,16691,20057,21600,21600,21600,21599,12273,12342,,xe" fillcolor="white [3212]" stroked="f" strokeweight="1pt">
                  <v:fill opacity="32896f"/>
                  <v:stroke miterlimit="4" joinstyle="miter"/>
                  <v:path arrowok="t" o:extrusionok="f" o:connecttype="custom" o:connectlocs="55881,8891;55881,8891;55881,8891;55881,8891" o:connectangles="0,90,180,270"/>
                </v:shape>
                <v:shape id="Shape" o:spid="_x0000_s1037" style="position:absolute;left:58091;top:52174;width:127;height:3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" path="m19441,6271v,,-6480,-2787,-15121,-6271c2160,697,,1394,,1394l8640,16026r12960,5574c21600,20903,21600,19510,21600,18813,17280,11149,19441,6271,19441,6271xe" fillcolor="white [3212]" stroked="f" strokeweight="1pt">
                  <v:fill opacity="32896f"/>
                  <v:stroke miterlimit="4" joinstyle="miter"/>
                  <v:path arrowok="t" o:extrusionok="f" o:connecttype="custom" o:connectlocs="6350,19686;6350,19686;6350,19686;6350,19686" o:connectangles="0,90,180,270"/>
                </v:shape>
                <v:shape id="Shape" o:spid="_x0000_s1038" style="position:absolute;left:58091;top:51905;width:110;height:169;visibility:visible;mso-wrap-style:square;v-text-anchor:middle" coordsize="12535,1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" path="m4975,449c-5105,-2431,2095,9089,9295,19169,12175,14849,16495,4769,4975,449xe" fillcolor="white [3212]" stroked="f" strokeweight="1pt">
                  <v:fill opacity="32896f"/>
                  <v:stroke miterlimit="4" joinstyle="miter"/>
                  <v:path arrowok="t" o:extrusionok="f" o:connecttype="custom" o:connectlocs="5529,8454;5529,8454;5529,8454;5529,8454" o:connectangles="0,90,180,270"/>
                </v:shape>
                <v:shape id="Shape" o:spid="_x0000_s1039" style="position:absolute;left:39534;top:65890;width:132;height:318;visibility:visible;mso-wrap-style:square;v-text-anchor:middle" coordsize="2044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" path="m805,c-1159,4320,-1159,20736,20441,21600,16514,13824,16514,3456,805,xe" fillcolor="white [3212]" stroked="f" strokeweight="1pt">
                  <v:fill opacity="32896f"/>
                  <v:stroke miterlimit="4" joinstyle="miter"/>
                  <v:path arrowok="t" o:extrusionok="f" o:connecttype="custom" o:connectlocs="6611,15876;6611,15876;6611,15876;6611,15876" o:connectangles="0,90,180,270"/>
                </v:shape>
                <v:shape id="Shape" o:spid="_x0000_s1040" style="position:absolute;left:3496;top:67773;width:178;height:90;visibility:visible;mso-wrap-style:square;v-text-anchor:middle" coordsize="21600,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" path="m21600,3932c10800,6474,4629,-4962,,2662,7714,1391,20057,16638,21600,3932xe" fillcolor="white [3212]" stroked="f" strokeweight="1pt">
                  <v:fill opacity="32896f"/>
                  <v:stroke miterlimit="4" joinstyle="miter"/>
                  <v:path arrowok="t" o:extrusionok="f" o:connecttype="custom" o:connectlocs="8891,4510;8891,4510;8891,4510;8891,4510" o:connectangles="0,90,180,270"/>
                </v:shape>
                <v:shape id="Shape" o:spid="_x0000_s1041" style="position:absolute;left:18153;top:63201;width:238;height:230;visibility:visible;mso-wrap-style:square;v-text-anchor:middle" coordsize="20234,2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" path="m11880,c5400,,8640,11369,,7958,4320,13643,5400,6822,5400,20463v6480,1137,8640,-4547,14040,-5684c21600,5684,19440,1137,11880,xe" fillcolor="white [3212]" stroked="f" strokeweight="1pt">
                  <v:fill opacity="32896f"/>
                  <v:stroke miterlimit="4" joinstyle="miter"/>
                  <v:path arrowok="t" o:extrusionok="f" o:connecttype="custom" o:connectlocs="11898,11514;11898,11514;11898,11514;11898,11514" o:connectangles="0,90,180,270"/>
                </v:shape>
                <v:shape id="Shape" o:spid="_x0000_s1042" style="position:absolute;left:3227;top:69655;width:296;height:301;visibility:visible;mso-wrap-style:square;v-text-anchor:middle" coordsize="16793,1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" path="m12960,15657c21600,9582,14400,-4593,3600,1482,3600,5532,,5532,,9582v2160,4050,5040,7425,12960,6075xe" fillcolor="white [3212]" stroked="f" strokeweight="1pt">
                  <v:fill opacity="32896f"/>
                  <v:stroke miterlimit="4" joinstyle="miter"/>
                  <v:path arrowok="t" o:extrusionok="f" o:connecttype="custom" o:connectlocs="14812,15014;14812,15014;14812,15014;14812,15014" o:connectangles="0,90,180,270"/>
                </v:shape>
                <v:shape id="Shape" o:spid="_x0000_s1043" style="position:absolute;left:19229;top:70462;width:190;height: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" path="m10080,12959c10080,8641,8640,4319,8640,v,4319,,8638,1440,12959c5760,8641,2880,4319,,,2880,8641,5760,17281,10080,21600r11520,c17280,21600,12960,17278,10080,12959xe" fillcolor="white [3212]" stroked="f" strokeweight="1pt">
                  <v:fill opacity="32896f"/>
                  <v:stroke miterlimit="4" joinstyle="miter"/>
                  <v:path arrowok="t" o:extrusionok="f" o:connecttype="custom" o:connectlocs="9525,3175;9525,3175;9525,3175;9525,3175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36735" behindDoc="0" locked="0" layoutInCell="1" allowOverlap="1" wp14:anchorId="13A48D1D" wp14:editId="2AC63C3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805517" cy="2958353"/>
              <wp:effectExtent l="0" t="0" r="0" b="0"/>
              <wp:wrapNone/>
              <wp:docPr id="21" name="Rectangl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5517" cy="2958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C47D073" id="Rectangle 21" o:spid="_x0000_s1026" style="position:absolute;left:0;text-align:left;margin-left:0;margin-top:0;width:299.65pt;height:232.95pt;z-index:25163673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" stroked="f" strokeweight="1.25pt">
              <v:fill r:id="rId2" o:title="" recolor="t" rotate="t" type="frame"/>
              <v:stroke endcap="round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ECF"/>
    <w:rsid w:val="0006033D"/>
    <w:rsid w:val="000666AC"/>
    <w:rsid w:val="000D3782"/>
    <w:rsid w:val="0012336A"/>
    <w:rsid w:val="0013072F"/>
    <w:rsid w:val="001315E7"/>
    <w:rsid w:val="002022C5"/>
    <w:rsid w:val="00252CA4"/>
    <w:rsid w:val="002968D8"/>
    <w:rsid w:val="002B3ED4"/>
    <w:rsid w:val="002D57B2"/>
    <w:rsid w:val="00306DCC"/>
    <w:rsid w:val="003D0E45"/>
    <w:rsid w:val="003F3960"/>
    <w:rsid w:val="00432940"/>
    <w:rsid w:val="0046794B"/>
    <w:rsid w:val="005C4CDF"/>
    <w:rsid w:val="005D3130"/>
    <w:rsid w:val="005F6ECF"/>
    <w:rsid w:val="00632D9B"/>
    <w:rsid w:val="006C60E6"/>
    <w:rsid w:val="006C6281"/>
    <w:rsid w:val="00727177"/>
    <w:rsid w:val="00745DA2"/>
    <w:rsid w:val="008041B5"/>
    <w:rsid w:val="008F37E0"/>
    <w:rsid w:val="009C059B"/>
    <w:rsid w:val="009C23C3"/>
    <w:rsid w:val="009C42F7"/>
    <w:rsid w:val="009E0DEE"/>
    <w:rsid w:val="009F13A3"/>
    <w:rsid w:val="00AC5F9D"/>
    <w:rsid w:val="00AD7229"/>
    <w:rsid w:val="00AF3FB7"/>
    <w:rsid w:val="00B0609E"/>
    <w:rsid w:val="00BB1A54"/>
    <w:rsid w:val="00C42754"/>
    <w:rsid w:val="00D15294"/>
    <w:rsid w:val="00D4080C"/>
    <w:rsid w:val="00DD1BBD"/>
    <w:rsid w:val="00DD7041"/>
    <w:rsid w:val="00E021A6"/>
    <w:rsid w:val="00E0362C"/>
    <w:rsid w:val="00E050A1"/>
    <w:rsid w:val="00F715CB"/>
    <w:rsid w:val="00FE30CA"/>
    <w:rsid w:val="00FF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546D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ECF"/>
    <w:pPr>
      <w:spacing w:after="160" w:line="259" w:lineRule="auto"/>
    </w:pPr>
    <w:rPr>
      <w:sz w:val="22"/>
      <w:szCs w:val="22"/>
      <w:lang w:bidi="he-IL"/>
    </w:rPr>
  </w:style>
  <w:style w:type="paragraph" w:styleId="Heading1">
    <w:name w:val="heading 1"/>
    <w:basedOn w:val="Normal"/>
    <w:next w:val="Normal"/>
    <w:link w:val="Heading1Char"/>
    <w:uiPriority w:val="2"/>
    <w:qFormat/>
    <w:rsid w:val="00AD7229"/>
    <w:pPr>
      <w:autoSpaceDE w:val="0"/>
      <w:autoSpaceDN w:val="0"/>
      <w:adjustRightInd w:val="0"/>
      <w:jc w:val="right"/>
      <w:outlineLvl w:val="0"/>
    </w:pPr>
    <w:rPr>
      <w:rFonts w:cs="Times New Roman"/>
      <w:b/>
      <w:color w:val="FFFFF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072F"/>
    <w:rPr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072F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FB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FB7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F3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">
    <w:name w:val="Information"/>
    <w:basedOn w:val="Normal"/>
    <w:next w:val="Normal"/>
    <w:uiPriority w:val="3"/>
    <w:qFormat/>
    <w:rsid w:val="00632D9B"/>
    <w:pPr>
      <w:autoSpaceDE w:val="0"/>
      <w:autoSpaceDN w:val="0"/>
      <w:adjustRightInd w:val="0"/>
    </w:pPr>
    <w:rPr>
      <w:rFonts w:cs="Times New Roman"/>
      <w:b/>
      <w:color w:val="FFFFFF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9C23C3"/>
    <w:pPr>
      <w:autoSpaceDE w:val="0"/>
      <w:autoSpaceDN w:val="0"/>
      <w:adjustRightInd w:val="0"/>
      <w:spacing w:line="192" w:lineRule="auto"/>
    </w:pPr>
    <w:rPr>
      <w:rFonts w:asciiTheme="majorHAnsi" w:hAnsiTheme="majorHAnsi" w:cs="Times New Roman"/>
      <w:color w:val="FFFFFF"/>
      <w:sz w:val="138"/>
      <w:szCs w:val="140"/>
    </w:rPr>
  </w:style>
  <w:style w:type="character" w:customStyle="1" w:styleId="TitleChar">
    <w:name w:val="Title Char"/>
    <w:basedOn w:val="DefaultParagraphFont"/>
    <w:link w:val="Title"/>
    <w:rsid w:val="009C23C3"/>
    <w:rPr>
      <w:rFonts w:asciiTheme="majorHAnsi" w:hAnsiTheme="majorHAnsi" w:cs="Times New Roman"/>
      <w:color w:val="FFFFFF"/>
      <w:sz w:val="138"/>
      <w:szCs w:val="140"/>
    </w:rPr>
  </w:style>
  <w:style w:type="paragraph" w:styleId="Subtitle">
    <w:name w:val="Subtitle"/>
    <w:basedOn w:val="Normal"/>
    <w:next w:val="Normal"/>
    <w:link w:val="SubtitleChar"/>
    <w:uiPriority w:val="1"/>
    <w:qFormat/>
    <w:rsid w:val="009C23C3"/>
    <w:rPr>
      <w:rFonts w:cs="Times New Roman"/>
      <w:i/>
      <w:color w:val="FFFFFF"/>
      <w:sz w:val="94"/>
      <w:szCs w:val="96"/>
    </w:rPr>
  </w:style>
  <w:style w:type="character" w:customStyle="1" w:styleId="SubtitleChar">
    <w:name w:val="Subtitle Char"/>
    <w:basedOn w:val="DefaultParagraphFont"/>
    <w:link w:val="Subtitle"/>
    <w:uiPriority w:val="1"/>
    <w:rsid w:val="009C23C3"/>
    <w:rPr>
      <w:rFonts w:cs="Times New Roman"/>
      <w:i/>
      <w:color w:val="FFFFFF"/>
      <w:sz w:val="94"/>
      <w:szCs w:val="96"/>
    </w:rPr>
  </w:style>
  <w:style w:type="character" w:customStyle="1" w:styleId="Heading1Char">
    <w:name w:val="Heading 1 Char"/>
    <w:basedOn w:val="DefaultParagraphFont"/>
    <w:link w:val="Heading1"/>
    <w:uiPriority w:val="2"/>
    <w:rsid w:val="0013072F"/>
    <w:rPr>
      <w:rFonts w:cs="Times New Roman"/>
      <w:b/>
      <w:color w:val="FFFFF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130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ha\AppData\Roaming\Microsoft\Templates\Music%20festival%20packing%20checklis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Quotabl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CFE637-09E7-4BDA-ADA9-204C9553F6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731B90-58F7-45D1-9202-10AA7756D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B29119-C353-4348-9DBD-3D94264F477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Music festival packing checklist.dotx</Template>
  <TotalTime>0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2022-11-13T09:56:00Z</dcterms:created>
  <dcterms:modified xsi:type="dcterms:W3CDTF">2022-11-13T09:56:00Z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